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751DE9" w14:textId="77777777" w:rsidR="00454DE6" w:rsidRPr="00E43568" w:rsidRDefault="00454DE6" w:rsidP="005C1E06">
      <w:pPr>
        <w:spacing w:line="360" w:lineRule="auto"/>
        <w:jc w:val="right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Załącznik nr 1 do ogłoszenia o konkursie</w:t>
      </w:r>
    </w:p>
    <w:p w14:paraId="2C095308" w14:textId="77777777" w:rsidR="00454DE6" w:rsidRPr="00825404" w:rsidRDefault="00454DE6" w:rsidP="005C1E06">
      <w:pPr>
        <w:spacing w:line="360" w:lineRule="auto"/>
        <w:rPr>
          <w:rFonts w:asciiTheme="minorHAnsi" w:hAnsiTheme="minorHAnsi" w:cstheme="minorHAnsi"/>
          <w:i/>
          <w:iCs/>
          <w:lang w:val="pl-PL"/>
        </w:rPr>
      </w:pPr>
    </w:p>
    <w:p w14:paraId="7CC31625" w14:textId="18A15211" w:rsidR="00454DE6" w:rsidRPr="00E43568" w:rsidRDefault="00454DE6" w:rsidP="005C1E06">
      <w:pPr>
        <w:spacing w:line="360" w:lineRule="auto"/>
        <w:jc w:val="center"/>
        <w:rPr>
          <w:rFonts w:asciiTheme="minorHAnsi" w:hAnsiTheme="minorHAnsi" w:cstheme="minorHAnsi"/>
          <w:b/>
          <w:bCs/>
          <w:lang w:val="pl-PL"/>
        </w:rPr>
      </w:pPr>
      <w:r w:rsidRPr="00E43568">
        <w:rPr>
          <w:rFonts w:asciiTheme="minorHAnsi" w:hAnsiTheme="minorHAnsi" w:cstheme="minorHAnsi"/>
          <w:b/>
          <w:bCs/>
          <w:lang w:val="pl-PL"/>
        </w:rPr>
        <w:t>W związku z przystąpieniem</w:t>
      </w:r>
      <w:r w:rsidR="00AE5093" w:rsidRPr="00E43568">
        <w:rPr>
          <w:rFonts w:asciiTheme="minorHAnsi" w:hAnsiTheme="minorHAnsi" w:cstheme="minorHAnsi"/>
          <w:b/>
          <w:bCs/>
          <w:lang w:val="pl-PL"/>
        </w:rPr>
        <w:t xml:space="preserve"> do konkursu na stanowisko</w:t>
      </w:r>
      <w:r w:rsidRPr="00E43568">
        <w:rPr>
          <w:rFonts w:asciiTheme="minorHAnsi" w:hAnsiTheme="minorHAnsi" w:cstheme="minorHAnsi"/>
          <w:b/>
          <w:bCs/>
          <w:lang w:val="pl-PL"/>
        </w:rPr>
        <w:t xml:space="preserve"> dyrektora Szkoły Podstawowej im. Bohaterów Bitwy nad Wkrą w Jońcu, składam wymagane prawem oświadczenia</w:t>
      </w:r>
    </w:p>
    <w:p w14:paraId="63358B24" w14:textId="77777777" w:rsidR="00454DE6" w:rsidRPr="00E43568" w:rsidRDefault="00454DE6" w:rsidP="005C1E06">
      <w:pPr>
        <w:spacing w:line="360" w:lineRule="auto"/>
        <w:rPr>
          <w:rFonts w:asciiTheme="minorHAnsi" w:hAnsiTheme="minorHAnsi" w:cstheme="minorHAnsi"/>
          <w:b/>
          <w:bCs/>
          <w:lang w:val="pl-PL"/>
        </w:rPr>
      </w:pPr>
    </w:p>
    <w:p w14:paraId="1827CE1B" w14:textId="77777777" w:rsidR="00454DE6" w:rsidRPr="00E43568" w:rsidRDefault="00454DE6" w:rsidP="005C1E06">
      <w:pPr>
        <w:spacing w:line="360" w:lineRule="auto"/>
        <w:rPr>
          <w:rFonts w:asciiTheme="minorHAnsi" w:hAnsiTheme="minorHAnsi" w:cstheme="minorHAnsi"/>
          <w:bCs/>
          <w:lang w:val="pl-PL"/>
        </w:rPr>
      </w:pPr>
      <w:r w:rsidRPr="00E43568">
        <w:rPr>
          <w:rFonts w:asciiTheme="minorHAnsi" w:hAnsiTheme="minorHAnsi" w:cstheme="minorHAnsi"/>
          <w:bCs/>
          <w:lang w:val="pl-PL"/>
        </w:rPr>
        <w:t>Imię (imiona) i nazwisko: ………………………………………………………………………………………………………..</w:t>
      </w:r>
    </w:p>
    <w:p w14:paraId="4A1A961C" w14:textId="77777777" w:rsidR="00454DE6" w:rsidRPr="00E43568" w:rsidRDefault="00454DE6" w:rsidP="005C1E06">
      <w:pPr>
        <w:spacing w:line="360" w:lineRule="auto"/>
        <w:rPr>
          <w:rFonts w:asciiTheme="minorHAnsi" w:hAnsiTheme="minorHAnsi" w:cstheme="minorHAnsi"/>
          <w:bCs/>
          <w:lang w:val="pl-PL"/>
        </w:rPr>
      </w:pPr>
      <w:r w:rsidRPr="00E43568">
        <w:rPr>
          <w:rFonts w:asciiTheme="minorHAnsi" w:hAnsiTheme="minorHAnsi" w:cstheme="minorHAnsi"/>
          <w:bCs/>
          <w:lang w:val="pl-PL"/>
        </w:rPr>
        <w:t>Data i miejsce urodzenia: ……………………………………………………………………………………………………….</w:t>
      </w:r>
    </w:p>
    <w:p w14:paraId="78FD81C4" w14:textId="77777777" w:rsidR="00454DE6" w:rsidRPr="00E43568" w:rsidRDefault="00454DE6" w:rsidP="005C1E06">
      <w:pPr>
        <w:spacing w:line="360" w:lineRule="auto"/>
        <w:rPr>
          <w:rFonts w:asciiTheme="minorHAnsi" w:hAnsiTheme="minorHAnsi" w:cstheme="minorHAnsi"/>
          <w:bCs/>
          <w:lang w:val="pl-PL"/>
        </w:rPr>
      </w:pPr>
      <w:r w:rsidRPr="00E43568">
        <w:rPr>
          <w:rFonts w:asciiTheme="minorHAnsi" w:hAnsiTheme="minorHAnsi" w:cstheme="minorHAnsi"/>
          <w:bCs/>
          <w:lang w:val="pl-PL"/>
        </w:rPr>
        <w:t>Obywatelstwo: ……………………………………………………………………………………………………………………….</w:t>
      </w:r>
    </w:p>
    <w:p w14:paraId="306834FD" w14:textId="77777777" w:rsidR="00454DE6" w:rsidRPr="00E43568" w:rsidRDefault="00454DE6" w:rsidP="005C1E06">
      <w:pPr>
        <w:spacing w:line="360" w:lineRule="auto"/>
        <w:rPr>
          <w:rFonts w:asciiTheme="minorHAnsi" w:hAnsiTheme="minorHAnsi" w:cstheme="minorHAnsi"/>
          <w:bCs/>
          <w:lang w:val="pl-PL"/>
        </w:rPr>
      </w:pPr>
      <w:r w:rsidRPr="00E43568">
        <w:rPr>
          <w:rFonts w:asciiTheme="minorHAnsi" w:hAnsiTheme="minorHAnsi" w:cstheme="minorHAnsi"/>
          <w:bCs/>
          <w:lang w:val="pl-PL"/>
        </w:rPr>
        <w:t>Miejsce zamieszkania (adres do korespondencji): ………………………………………………………………….</w:t>
      </w:r>
    </w:p>
    <w:p w14:paraId="06882E14" w14:textId="6CDC2464" w:rsidR="00454DE6" w:rsidRPr="00E43568" w:rsidRDefault="00454DE6" w:rsidP="005C1E06">
      <w:pPr>
        <w:spacing w:line="360" w:lineRule="auto"/>
        <w:rPr>
          <w:rFonts w:asciiTheme="minorHAnsi" w:hAnsiTheme="minorHAnsi" w:cstheme="minorHAnsi"/>
          <w:bCs/>
          <w:lang w:val="pl-PL"/>
        </w:rPr>
      </w:pPr>
      <w:r w:rsidRPr="00E43568">
        <w:rPr>
          <w:rFonts w:asciiTheme="minorHAnsi" w:hAnsiTheme="minorHAnsi" w:cstheme="minorHAnsi"/>
          <w:bCs/>
          <w:lang w:val="pl-PL"/>
        </w:rPr>
        <w:t>……………………………………………………………………………………………………………………………………………….</w:t>
      </w:r>
    </w:p>
    <w:p w14:paraId="315C618D" w14:textId="77777777" w:rsidR="00454DE6" w:rsidRPr="00E43568" w:rsidRDefault="00454DE6" w:rsidP="005C1E06">
      <w:pPr>
        <w:pStyle w:val="Akapitzlist"/>
        <w:spacing w:line="360" w:lineRule="auto"/>
        <w:ind w:left="0"/>
        <w:rPr>
          <w:rFonts w:asciiTheme="minorHAnsi" w:hAnsiTheme="minorHAnsi" w:cstheme="minorHAnsi"/>
          <w:b/>
          <w:bCs/>
          <w:lang w:val="pl-PL"/>
        </w:rPr>
      </w:pPr>
    </w:p>
    <w:p w14:paraId="52115A8D" w14:textId="68BBC57B" w:rsidR="00454DE6" w:rsidRDefault="004C6BFA" w:rsidP="005C1E06">
      <w:pPr>
        <w:pStyle w:val="Akapitzlist"/>
        <w:spacing w:line="360" w:lineRule="auto"/>
        <w:ind w:left="0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b/>
          <w:bCs/>
          <w:lang w:val="pl-PL"/>
        </w:rPr>
        <w:t>Oświadczam</w:t>
      </w:r>
      <w:r w:rsidR="00454DE6" w:rsidRPr="00E43568">
        <w:rPr>
          <w:rFonts w:asciiTheme="minorHAnsi" w:hAnsiTheme="minorHAnsi" w:cstheme="minorHAnsi"/>
          <w:b/>
          <w:bCs/>
          <w:lang w:val="pl-PL"/>
        </w:rPr>
        <w:t xml:space="preserve">, </w:t>
      </w:r>
      <w:r w:rsidR="00454DE6" w:rsidRPr="00E43568">
        <w:rPr>
          <w:rFonts w:asciiTheme="minorHAnsi" w:hAnsiTheme="minorHAnsi" w:cstheme="minorHAnsi"/>
          <w:lang w:val="pl-PL"/>
        </w:rPr>
        <w:t>że przeciwko mnie nie toczy się postępowanie o przestępstwo ścigane z oskarżenia publicznego lub postępowanie dyscyplinarne.</w:t>
      </w:r>
    </w:p>
    <w:p w14:paraId="4FCCC931" w14:textId="77777777" w:rsidR="00A4647D" w:rsidRPr="00E43568" w:rsidRDefault="00A4647D" w:rsidP="005C1E06">
      <w:pPr>
        <w:pStyle w:val="Akapitzlist"/>
        <w:spacing w:line="360" w:lineRule="auto"/>
        <w:ind w:left="0"/>
        <w:rPr>
          <w:rFonts w:asciiTheme="minorHAnsi" w:hAnsiTheme="minorHAnsi" w:cstheme="minorHAnsi"/>
          <w:b/>
          <w:bCs/>
          <w:lang w:val="pl-PL"/>
        </w:rPr>
      </w:pPr>
    </w:p>
    <w:p w14:paraId="7ECBA3D8" w14:textId="676C28CD" w:rsidR="00454DE6" w:rsidRPr="00E43568" w:rsidRDefault="00454DE6" w:rsidP="005C1E06">
      <w:pPr>
        <w:spacing w:line="360" w:lineRule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 xml:space="preserve">Data </w:t>
      </w:r>
      <w:r w:rsidR="00077A8A" w:rsidRPr="00E43568">
        <w:rPr>
          <w:rFonts w:asciiTheme="minorHAnsi" w:hAnsiTheme="minorHAnsi" w:cstheme="minorHAnsi"/>
          <w:lang w:val="pl-PL"/>
        </w:rPr>
        <w:t>i</w:t>
      </w:r>
      <w:r w:rsidR="005C1E06" w:rsidRPr="00E43568">
        <w:rPr>
          <w:rFonts w:asciiTheme="minorHAnsi" w:hAnsiTheme="minorHAnsi" w:cstheme="minorHAnsi"/>
          <w:lang w:val="pl-PL"/>
        </w:rPr>
        <w:t xml:space="preserve"> czytelny podpis …………</w:t>
      </w:r>
      <w:r w:rsidRPr="00E43568">
        <w:rPr>
          <w:rFonts w:asciiTheme="minorHAnsi" w:hAnsiTheme="minorHAnsi" w:cstheme="minorHAnsi"/>
          <w:lang w:val="pl-PL"/>
        </w:rPr>
        <w:t>……………………………………</w:t>
      </w:r>
      <w:r w:rsidR="005C1E06" w:rsidRPr="00E43568">
        <w:rPr>
          <w:rFonts w:asciiTheme="minorHAnsi" w:hAnsiTheme="minorHAnsi" w:cstheme="minorHAnsi"/>
          <w:lang w:val="pl-PL"/>
        </w:rPr>
        <w:t>……………………………………………………………….</w:t>
      </w:r>
    </w:p>
    <w:p w14:paraId="65598064" w14:textId="77777777" w:rsidR="00454DE6" w:rsidRPr="00E43568" w:rsidRDefault="00454DE6" w:rsidP="005C1E06">
      <w:pPr>
        <w:pStyle w:val="Akapitzlist"/>
        <w:spacing w:line="360" w:lineRule="auto"/>
        <w:ind w:left="0"/>
        <w:rPr>
          <w:rFonts w:asciiTheme="minorHAnsi" w:hAnsiTheme="minorHAnsi" w:cstheme="minorHAnsi"/>
          <w:b/>
          <w:bCs/>
          <w:lang w:val="pl-PL"/>
        </w:rPr>
      </w:pPr>
    </w:p>
    <w:p w14:paraId="359F5DF6" w14:textId="77777777" w:rsidR="00454DE6" w:rsidRPr="00E43568" w:rsidRDefault="00454DE6" w:rsidP="005C1E06">
      <w:pPr>
        <w:pStyle w:val="Akapitzlist"/>
        <w:spacing w:line="360" w:lineRule="auto"/>
        <w:ind w:left="0"/>
        <w:rPr>
          <w:rFonts w:asciiTheme="minorHAnsi" w:hAnsiTheme="minorHAnsi" w:cstheme="minorHAnsi"/>
          <w:b/>
          <w:bCs/>
          <w:lang w:val="pl-PL"/>
        </w:rPr>
      </w:pPr>
    </w:p>
    <w:p w14:paraId="003CF845" w14:textId="0693DE8C" w:rsidR="00454DE6" w:rsidRDefault="004C6BFA" w:rsidP="00077A8A">
      <w:pPr>
        <w:pStyle w:val="Akapitzlist"/>
        <w:spacing w:line="360" w:lineRule="auto"/>
        <w:ind w:left="0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b/>
          <w:bCs/>
          <w:lang w:val="pl-PL"/>
        </w:rPr>
        <w:t>Oświadczam</w:t>
      </w:r>
      <w:r w:rsidR="00454DE6" w:rsidRPr="00E43568">
        <w:rPr>
          <w:rFonts w:asciiTheme="minorHAnsi" w:hAnsiTheme="minorHAnsi" w:cstheme="minorHAnsi"/>
          <w:b/>
          <w:bCs/>
          <w:lang w:val="pl-PL"/>
        </w:rPr>
        <w:t xml:space="preserve">, </w:t>
      </w:r>
      <w:r w:rsidR="00454DE6" w:rsidRPr="00E43568">
        <w:rPr>
          <w:rFonts w:asciiTheme="minorHAnsi" w:hAnsiTheme="minorHAnsi" w:cstheme="minorHAnsi"/>
          <w:lang w:val="pl-PL"/>
        </w:rPr>
        <w:t>że nie był</w:t>
      </w:r>
      <w:r w:rsidR="00CB5C29" w:rsidRPr="00E43568">
        <w:rPr>
          <w:rFonts w:asciiTheme="minorHAnsi" w:hAnsiTheme="minorHAnsi" w:cstheme="minorHAnsi"/>
          <w:lang w:val="pl-PL"/>
        </w:rPr>
        <w:t>a</w:t>
      </w:r>
      <w:r w:rsidR="00454DE6" w:rsidRPr="00E43568">
        <w:rPr>
          <w:rFonts w:asciiTheme="minorHAnsi" w:hAnsiTheme="minorHAnsi" w:cstheme="minorHAnsi"/>
          <w:lang w:val="pl-PL"/>
        </w:rPr>
        <w:t>m/</w:t>
      </w:r>
      <w:proofErr w:type="gramStart"/>
      <w:r w:rsidR="00CB5C29" w:rsidRPr="00E43568">
        <w:rPr>
          <w:rFonts w:asciiTheme="minorHAnsi" w:hAnsiTheme="minorHAnsi" w:cstheme="minorHAnsi"/>
          <w:lang w:val="pl-PL"/>
        </w:rPr>
        <w:t>e</w:t>
      </w:r>
      <w:r w:rsidR="00454DE6" w:rsidRPr="00E43568">
        <w:rPr>
          <w:rFonts w:asciiTheme="minorHAnsi" w:hAnsiTheme="minorHAnsi" w:cstheme="minorHAnsi"/>
          <w:lang w:val="pl-PL"/>
        </w:rPr>
        <w:t>m  skazana</w:t>
      </w:r>
      <w:proofErr w:type="gramEnd"/>
      <w:r w:rsidR="00454DE6" w:rsidRPr="00E43568">
        <w:rPr>
          <w:rFonts w:asciiTheme="minorHAnsi" w:hAnsiTheme="minorHAnsi" w:cstheme="minorHAnsi"/>
          <w:lang w:val="pl-PL"/>
        </w:rPr>
        <w:t>/y prawomocnym wyrokiem za umyślne przestępstwo lub umyślne przestępstwo skarbowe.</w:t>
      </w:r>
    </w:p>
    <w:p w14:paraId="7E4F416D" w14:textId="77777777" w:rsidR="00A4647D" w:rsidRPr="00E43568" w:rsidRDefault="00A4647D" w:rsidP="00077A8A">
      <w:pPr>
        <w:pStyle w:val="Akapitzlist"/>
        <w:spacing w:line="360" w:lineRule="auto"/>
        <w:ind w:left="0"/>
        <w:rPr>
          <w:rFonts w:asciiTheme="minorHAnsi" w:hAnsiTheme="minorHAnsi" w:cstheme="minorHAnsi"/>
          <w:b/>
          <w:bCs/>
          <w:lang w:val="pl-PL"/>
        </w:rPr>
      </w:pPr>
    </w:p>
    <w:p w14:paraId="4128045E" w14:textId="59D520A9" w:rsidR="005C1E06" w:rsidRPr="00E43568" w:rsidRDefault="005C1E06" w:rsidP="005C1E06">
      <w:pPr>
        <w:spacing w:line="360" w:lineRule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 xml:space="preserve">Data </w:t>
      </w:r>
      <w:r w:rsidR="00077A8A" w:rsidRPr="00E43568">
        <w:rPr>
          <w:rFonts w:asciiTheme="minorHAnsi" w:hAnsiTheme="minorHAnsi" w:cstheme="minorHAnsi"/>
          <w:lang w:val="pl-PL"/>
        </w:rPr>
        <w:t>i</w:t>
      </w:r>
      <w:r w:rsidRPr="00E43568">
        <w:rPr>
          <w:rFonts w:asciiTheme="minorHAnsi" w:hAnsiTheme="minorHAnsi" w:cstheme="minorHAnsi"/>
          <w:lang w:val="pl-PL"/>
        </w:rPr>
        <w:t xml:space="preserve"> czytelny podpis ……………………………………………………………………………………………………………….</w:t>
      </w:r>
    </w:p>
    <w:p w14:paraId="174C732F" w14:textId="77777777" w:rsidR="00454DE6" w:rsidRPr="00E43568" w:rsidRDefault="00454DE6" w:rsidP="005C1E06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6AEB8B78" w14:textId="77777777" w:rsidR="00454DE6" w:rsidRPr="00E43568" w:rsidRDefault="00454DE6" w:rsidP="005C1E06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17472F05" w14:textId="141FE9F2" w:rsidR="00454DE6" w:rsidRDefault="004C6BFA" w:rsidP="005C1E06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b/>
          <w:bCs/>
          <w:lang w:val="pl-PL"/>
        </w:rPr>
        <w:t>Oświadczam</w:t>
      </w:r>
      <w:r w:rsidR="00454DE6" w:rsidRPr="00E43568">
        <w:rPr>
          <w:rFonts w:asciiTheme="minorHAnsi" w:hAnsiTheme="minorHAnsi" w:cstheme="minorHAnsi"/>
          <w:b/>
          <w:bCs/>
          <w:lang w:val="pl-PL"/>
        </w:rPr>
        <w:t xml:space="preserve">, </w:t>
      </w:r>
      <w:r w:rsidR="00454DE6" w:rsidRPr="00E43568">
        <w:rPr>
          <w:rFonts w:asciiTheme="minorHAnsi" w:hAnsiTheme="minorHAnsi" w:cstheme="minorHAnsi"/>
          <w:lang w:val="pl-PL"/>
        </w:rPr>
        <w:t>że nie byłam/em karan</w:t>
      </w:r>
      <w:r w:rsidR="00CB5C29" w:rsidRPr="00E43568">
        <w:rPr>
          <w:rFonts w:asciiTheme="minorHAnsi" w:hAnsiTheme="minorHAnsi" w:cstheme="minorHAnsi"/>
          <w:lang w:val="pl-PL"/>
        </w:rPr>
        <w:t>a/</w:t>
      </w:r>
      <w:r w:rsidR="00454DE6" w:rsidRPr="00E43568">
        <w:rPr>
          <w:rFonts w:asciiTheme="minorHAnsi" w:hAnsiTheme="minorHAnsi" w:cstheme="minorHAnsi"/>
          <w:lang w:val="pl-PL"/>
        </w:rPr>
        <w:t>y zakazem pełnienia funkcji związanych z dysponowaniem środkami publicznymi, o którym mowa w art. 31 ust. 1 pkt 4 ustawy z dnia 17 grudnia 2004 r. o</w:t>
      </w:r>
      <w:r w:rsidR="0033762C">
        <w:rPr>
          <w:rFonts w:asciiTheme="minorHAnsi" w:hAnsiTheme="minorHAnsi" w:cstheme="minorHAnsi"/>
          <w:lang w:val="pl-PL"/>
        </w:rPr>
        <w:t> </w:t>
      </w:r>
      <w:r w:rsidR="00454DE6" w:rsidRPr="00E43568">
        <w:rPr>
          <w:rFonts w:asciiTheme="minorHAnsi" w:hAnsiTheme="minorHAnsi" w:cstheme="minorHAnsi"/>
          <w:lang w:val="pl-PL"/>
        </w:rPr>
        <w:t>odpowiedzialności za naruszenie dyscypliny finansów publicznych (t.j. Dz.</w:t>
      </w:r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r w:rsidR="00454DE6" w:rsidRPr="00E43568">
        <w:rPr>
          <w:rFonts w:asciiTheme="minorHAnsi" w:hAnsiTheme="minorHAnsi" w:cstheme="minorHAnsi"/>
          <w:lang w:val="pl-PL"/>
        </w:rPr>
        <w:t>U.</w:t>
      </w:r>
      <w:r w:rsidR="00CB5C29" w:rsidRPr="00E43568">
        <w:rPr>
          <w:rFonts w:asciiTheme="minorHAnsi" w:hAnsiTheme="minorHAnsi" w:cstheme="minorHAnsi"/>
          <w:lang w:val="pl-PL"/>
        </w:rPr>
        <w:t xml:space="preserve"> z </w:t>
      </w:r>
      <w:r w:rsidR="00454DE6" w:rsidRPr="00E43568">
        <w:rPr>
          <w:rFonts w:asciiTheme="minorHAnsi" w:hAnsiTheme="minorHAnsi" w:cstheme="minorHAnsi"/>
          <w:lang w:val="pl-PL"/>
        </w:rPr>
        <w:t>2025</w:t>
      </w:r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proofErr w:type="gramStart"/>
      <w:r w:rsidR="00CB5C29" w:rsidRPr="00E43568">
        <w:rPr>
          <w:rFonts w:asciiTheme="minorHAnsi" w:hAnsiTheme="minorHAnsi" w:cstheme="minorHAnsi"/>
          <w:lang w:val="pl-PL"/>
        </w:rPr>
        <w:t xml:space="preserve">poz. </w:t>
      </w:r>
      <w:r w:rsidR="00454DE6" w:rsidRPr="00E43568">
        <w:rPr>
          <w:rFonts w:asciiTheme="minorHAnsi" w:hAnsiTheme="minorHAnsi" w:cstheme="minorHAnsi"/>
          <w:lang w:val="pl-PL"/>
        </w:rPr>
        <w:t>1484 ).</w:t>
      </w:r>
      <w:proofErr w:type="gramEnd"/>
    </w:p>
    <w:p w14:paraId="418DF0A1" w14:textId="77777777" w:rsidR="00A4647D" w:rsidRPr="00E43568" w:rsidRDefault="00A4647D" w:rsidP="005C1E06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4DCDBC40" w14:textId="6597F172" w:rsidR="00077A8A" w:rsidRPr="00E43568" w:rsidRDefault="00077A8A" w:rsidP="00077A8A">
      <w:pPr>
        <w:spacing w:line="360" w:lineRule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Data i czytelny podpis ……………………………………………………………………………………………………………….</w:t>
      </w:r>
    </w:p>
    <w:p w14:paraId="5760F1DA" w14:textId="77777777" w:rsidR="00454DE6" w:rsidRPr="00E43568" w:rsidRDefault="00454DE6" w:rsidP="005C1E06">
      <w:pPr>
        <w:spacing w:line="360" w:lineRule="auto"/>
        <w:rPr>
          <w:rFonts w:asciiTheme="minorHAnsi" w:hAnsiTheme="minorHAnsi" w:cstheme="minorHAnsi"/>
          <w:b/>
          <w:bCs/>
          <w:lang w:val="pl-PL"/>
        </w:rPr>
      </w:pPr>
    </w:p>
    <w:p w14:paraId="3D2B1A5A" w14:textId="77777777" w:rsidR="00454DE6" w:rsidRPr="00E43568" w:rsidRDefault="00454DE6" w:rsidP="005C1E06">
      <w:pPr>
        <w:spacing w:line="360" w:lineRule="auto"/>
        <w:rPr>
          <w:rFonts w:asciiTheme="minorHAnsi" w:hAnsiTheme="minorHAnsi" w:cstheme="minorHAnsi"/>
          <w:b/>
          <w:bCs/>
          <w:lang w:val="pl-PL"/>
        </w:rPr>
      </w:pPr>
    </w:p>
    <w:p w14:paraId="399EC696" w14:textId="72F601C2" w:rsidR="00454DE6" w:rsidRPr="00E43568" w:rsidRDefault="004C6BFA" w:rsidP="005C1E06">
      <w:pPr>
        <w:spacing w:line="360" w:lineRule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b/>
          <w:bCs/>
          <w:lang w:val="pl-PL"/>
        </w:rPr>
        <w:t>Oświadczam</w:t>
      </w:r>
      <w:r w:rsidR="00454DE6" w:rsidRPr="00E43568">
        <w:rPr>
          <w:rFonts w:asciiTheme="minorHAnsi" w:hAnsiTheme="minorHAnsi" w:cstheme="minorHAnsi"/>
          <w:b/>
          <w:bCs/>
          <w:lang w:val="pl-PL"/>
        </w:rPr>
        <w:t xml:space="preserve">, </w:t>
      </w:r>
      <w:r w:rsidRPr="00E43568">
        <w:rPr>
          <w:rFonts w:asciiTheme="minorHAnsi" w:hAnsiTheme="minorHAnsi" w:cstheme="minorHAnsi"/>
          <w:lang w:val="pl-PL"/>
        </w:rPr>
        <w:t xml:space="preserve">że dopełniłam/em </w:t>
      </w:r>
      <w:r w:rsidR="00454DE6" w:rsidRPr="00E43568">
        <w:rPr>
          <w:rFonts w:asciiTheme="minorHAnsi" w:hAnsiTheme="minorHAnsi" w:cstheme="minorHAnsi"/>
          <w:lang w:val="pl-PL"/>
        </w:rPr>
        <w:t>obowiązek, o którym mowa w art. 7 ust. 1 i 3a ustawy z dnia 18 października 2006 r. o ujawnianiu informacji o dokumentach organów bezpieczeństwa państwa z</w:t>
      </w:r>
      <w:r w:rsidR="0033762C">
        <w:rPr>
          <w:rFonts w:asciiTheme="minorHAnsi" w:hAnsiTheme="minorHAnsi" w:cstheme="minorHAnsi"/>
          <w:lang w:val="pl-PL"/>
        </w:rPr>
        <w:t> </w:t>
      </w:r>
      <w:r w:rsidR="00454DE6" w:rsidRPr="00E43568">
        <w:rPr>
          <w:rFonts w:asciiTheme="minorHAnsi" w:hAnsiTheme="minorHAnsi" w:cstheme="minorHAnsi"/>
          <w:lang w:val="pl-PL"/>
        </w:rPr>
        <w:t>lat 1944-1990 oraz treści tych dokumentów (t.j. Dz.</w:t>
      </w:r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r w:rsidR="00454DE6" w:rsidRPr="00E43568">
        <w:rPr>
          <w:rFonts w:asciiTheme="minorHAnsi" w:hAnsiTheme="minorHAnsi" w:cstheme="minorHAnsi"/>
          <w:lang w:val="pl-PL"/>
        </w:rPr>
        <w:t>U.</w:t>
      </w:r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proofErr w:type="gramStart"/>
      <w:r w:rsidR="00CB5C29" w:rsidRPr="00E43568">
        <w:rPr>
          <w:rFonts w:asciiTheme="minorHAnsi" w:hAnsiTheme="minorHAnsi" w:cstheme="minorHAnsi"/>
          <w:lang w:val="pl-PL"/>
        </w:rPr>
        <w:t>z</w:t>
      </w:r>
      <w:proofErr w:type="gramEnd"/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r w:rsidR="00454DE6" w:rsidRPr="00E43568">
        <w:rPr>
          <w:rFonts w:asciiTheme="minorHAnsi" w:hAnsiTheme="minorHAnsi" w:cstheme="minorHAnsi"/>
          <w:lang w:val="pl-PL"/>
        </w:rPr>
        <w:t>2025</w:t>
      </w:r>
      <w:r w:rsidR="00CB5C29" w:rsidRPr="00E43568">
        <w:rPr>
          <w:rFonts w:asciiTheme="minorHAnsi" w:hAnsiTheme="minorHAnsi" w:cstheme="minorHAnsi"/>
          <w:lang w:val="pl-PL"/>
        </w:rPr>
        <w:t xml:space="preserve"> poz. </w:t>
      </w:r>
      <w:r w:rsidR="00454DE6" w:rsidRPr="00E43568">
        <w:rPr>
          <w:rFonts w:asciiTheme="minorHAnsi" w:hAnsiTheme="minorHAnsi" w:cstheme="minorHAnsi"/>
          <w:lang w:val="pl-PL"/>
        </w:rPr>
        <w:t xml:space="preserve">1519). </w:t>
      </w:r>
    </w:p>
    <w:p w14:paraId="1B3544CE" w14:textId="11AF020D" w:rsidR="00454DE6" w:rsidRDefault="00CB5C29" w:rsidP="00077A8A">
      <w:pPr>
        <w:spacing w:line="360" w:lineRule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-w przypadku kandydata urodzonego przed dniem</w:t>
      </w:r>
      <w:r w:rsidR="00205D1B">
        <w:rPr>
          <w:rFonts w:asciiTheme="minorHAnsi" w:hAnsiTheme="minorHAnsi" w:cstheme="minorHAnsi"/>
          <w:lang w:val="pl-PL"/>
        </w:rPr>
        <w:t xml:space="preserve"> </w:t>
      </w:r>
      <w:r w:rsidRPr="00E43568">
        <w:rPr>
          <w:rFonts w:asciiTheme="minorHAnsi" w:hAnsiTheme="minorHAnsi" w:cstheme="minorHAnsi"/>
          <w:lang w:val="pl-PL"/>
        </w:rPr>
        <w:t>1 sierpnia 1972 r.</w:t>
      </w:r>
    </w:p>
    <w:p w14:paraId="7D55180B" w14:textId="77777777" w:rsidR="00A4647D" w:rsidRPr="00E43568" w:rsidRDefault="00A4647D" w:rsidP="00077A8A">
      <w:pPr>
        <w:spacing w:line="360" w:lineRule="auto"/>
        <w:rPr>
          <w:rFonts w:asciiTheme="minorHAnsi" w:hAnsiTheme="minorHAnsi" w:cstheme="minorHAnsi"/>
          <w:b/>
          <w:bCs/>
          <w:lang w:val="pl-PL"/>
        </w:rPr>
      </w:pPr>
    </w:p>
    <w:p w14:paraId="2BA5E1DE" w14:textId="77777777" w:rsidR="00077A8A" w:rsidRPr="00E43568" w:rsidRDefault="00077A8A" w:rsidP="00077A8A">
      <w:pPr>
        <w:spacing w:line="360" w:lineRule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Data i czytelny podpis ……………………………………………………………………………………………………………….</w:t>
      </w:r>
    </w:p>
    <w:p w14:paraId="621D0901" w14:textId="77777777" w:rsidR="00454DE6" w:rsidRPr="00E43568" w:rsidRDefault="00454DE6" w:rsidP="005C1E06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3CC01671" w14:textId="1BB29B5F" w:rsidR="005C1E06" w:rsidRPr="00E43568" w:rsidRDefault="00CB5C29" w:rsidP="005C1E06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b/>
          <w:bCs/>
          <w:lang w:val="pl-PL"/>
        </w:rPr>
        <w:t>O</w:t>
      </w:r>
      <w:r w:rsidR="00454DE6" w:rsidRPr="00E43568">
        <w:rPr>
          <w:rFonts w:asciiTheme="minorHAnsi" w:hAnsiTheme="minorHAnsi" w:cstheme="minorHAnsi"/>
          <w:b/>
          <w:bCs/>
          <w:lang w:val="pl-PL"/>
        </w:rPr>
        <w:t xml:space="preserve">świadczam, </w:t>
      </w:r>
      <w:r w:rsidR="00454DE6" w:rsidRPr="00E43568">
        <w:rPr>
          <w:rFonts w:asciiTheme="minorHAnsi" w:hAnsiTheme="minorHAnsi" w:cstheme="minorHAnsi"/>
          <w:lang w:val="pl-PL"/>
        </w:rPr>
        <w:t>że</w:t>
      </w:r>
      <w:r w:rsidR="005C1E06" w:rsidRPr="00E43568">
        <w:rPr>
          <w:rFonts w:asciiTheme="minorHAnsi" w:hAnsiTheme="minorHAnsi" w:cstheme="minorHAnsi"/>
          <w:lang w:val="pl-PL"/>
        </w:rPr>
        <w:t xml:space="preserve"> </w:t>
      </w:r>
      <w:r w:rsidR="00454DE6" w:rsidRPr="00E43568">
        <w:rPr>
          <w:rFonts w:asciiTheme="minorHAnsi" w:hAnsiTheme="minorHAnsi" w:cstheme="minorHAnsi"/>
          <w:lang w:val="pl-PL"/>
        </w:rPr>
        <w:t>nie byłam/em prawomocnie</w:t>
      </w:r>
      <w:r w:rsidRPr="00E43568">
        <w:rPr>
          <w:rFonts w:asciiTheme="minorHAnsi" w:hAnsiTheme="minorHAnsi" w:cstheme="minorHAnsi"/>
          <w:lang w:val="pl-PL"/>
        </w:rPr>
        <w:t xml:space="preserve"> ukarana/y </w:t>
      </w:r>
      <w:r w:rsidR="005C1E06" w:rsidRPr="00E43568">
        <w:rPr>
          <w:rFonts w:asciiTheme="minorHAnsi" w:hAnsiTheme="minorHAnsi" w:cstheme="minorHAnsi"/>
          <w:vertAlign w:val="superscript"/>
          <w:lang w:val="pl-PL"/>
        </w:rPr>
        <w:t>1</w:t>
      </w:r>
    </w:p>
    <w:p w14:paraId="0EEF45F4" w14:textId="4C921814" w:rsidR="00454DE6" w:rsidRPr="00E43568" w:rsidRDefault="005C1E06" w:rsidP="005C1E06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 xml:space="preserve">- </w:t>
      </w:r>
      <w:r w:rsidR="00CB5C29" w:rsidRPr="00E43568">
        <w:rPr>
          <w:rFonts w:asciiTheme="minorHAnsi" w:hAnsiTheme="minorHAnsi" w:cstheme="minorHAnsi"/>
          <w:lang w:val="pl-PL"/>
        </w:rPr>
        <w:t xml:space="preserve">karą dyscyplinarną, </w:t>
      </w:r>
      <w:r w:rsidR="00454DE6" w:rsidRPr="00E43568">
        <w:rPr>
          <w:rFonts w:asciiTheme="minorHAnsi" w:hAnsiTheme="minorHAnsi" w:cstheme="minorHAnsi"/>
          <w:lang w:val="pl-PL"/>
        </w:rPr>
        <w:t>o której mowa w art. 76 ust. 1 ustawy z dnia 26 stycznia 1982 r. - Karta Nauczyciela (t.j.</w:t>
      </w:r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r w:rsidR="00454DE6" w:rsidRPr="00E43568">
        <w:rPr>
          <w:rFonts w:asciiTheme="minorHAnsi" w:hAnsiTheme="minorHAnsi" w:cstheme="minorHAnsi"/>
          <w:lang w:val="pl-PL"/>
        </w:rPr>
        <w:t>Dz.</w:t>
      </w:r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r w:rsidR="00454DE6" w:rsidRPr="00E43568">
        <w:rPr>
          <w:rFonts w:asciiTheme="minorHAnsi" w:hAnsiTheme="minorHAnsi" w:cstheme="minorHAnsi"/>
          <w:lang w:val="pl-PL"/>
        </w:rPr>
        <w:t>U.</w:t>
      </w:r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proofErr w:type="gramStart"/>
      <w:r w:rsidR="00CB5C29" w:rsidRPr="00E43568">
        <w:rPr>
          <w:rFonts w:asciiTheme="minorHAnsi" w:hAnsiTheme="minorHAnsi" w:cstheme="minorHAnsi"/>
          <w:lang w:val="pl-PL"/>
        </w:rPr>
        <w:t>z</w:t>
      </w:r>
      <w:proofErr w:type="gramEnd"/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r w:rsidR="00454DE6" w:rsidRPr="00E43568">
        <w:rPr>
          <w:rFonts w:asciiTheme="minorHAnsi" w:hAnsiTheme="minorHAnsi" w:cstheme="minorHAnsi"/>
          <w:lang w:val="pl-PL"/>
        </w:rPr>
        <w:t>202</w:t>
      </w:r>
      <w:r w:rsidR="00CB5C29" w:rsidRPr="00E43568">
        <w:rPr>
          <w:rFonts w:asciiTheme="minorHAnsi" w:hAnsiTheme="minorHAnsi" w:cstheme="minorHAnsi"/>
          <w:lang w:val="pl-PL"/>
        </w:rPr>
        <w:t>6 poz</w:t>
      </w:r>
      <w:r w:rsidR="00454DE6" w:rsidRPr="00E43568">
        <w:rPr>
          <w:rFonts w:asciiTheme="minorHAnsi" w:hAnsiTheme="minorHAnsi" w:cstheme="minorHAnsi"/>
          <w:lang w:val="pl-PL"/>
        </w:rPr>
        <w:t>.</w:t>
      </w:r>
      <w:r w:rsidR="00CB5C29" w:rsidRPr="00E43568">
        <w:rPr>
          <w:rFonts w:asciiTheme="minorHAnsi" w:hAnsiTheme="minorHAnsi" w:cstheme="minorHAnsi"/>
          <w:lang w:val="pl-PL"/>
        </w:rPr>
        <w:t xml:space="preserve"> </w:t>
      </w:r>
      <w:r w:rsidRPr="00E43568">
        <w:rPr>
          <w:rFonts w:asciiTheme="minorHAnsi" w:hAnsiTheme="minorHAnsi" w:cstheme="minorHAnsi"/>
          <w:lang w:val="pl-PL"/>
        </w:rPr>
        <w:t>515),</w:t>
      </w:r>
    </w:p>
    <w:p w14:paraId="2733A66C" w14:textId="55BD9D76" w:rsidR="005C1E06" w:rsidRPr="00E43568" w:rsidRDefault="005C1E06" w:rsidP="005C1E06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- karą dyscyplinarną, o której mowa w art. 276 ust. 1 ustawy z dnia 20 lipca 2018 r. – Prawo o</w:t>
      </w:r>
      <w:r w:rsidR="0033762C">
        <w:rPr>
          <w:rFonts w:asciiTheme="minorHAnsi" w:hAnsiTheme="minorHAnsi" w:cstheme="minorHAnsi"/>
          <w:lang w:val="pl-PL"/>
        </w:rPr>
        <w:t> </w:t>
      </w:r>
      <w:r w:rsidRPr="00E43568">
        <w:rPr>
          <w:rFonts w:asciiTheme="minorHAnsi" w:hAnsiTheme="minorHAnsi" w:cstheme="minorHAnsi"/>
          <w:lang w:val="pl-PL"/>
        </w:rPr>
        <w:t xml:space="preserve">szkolnictwie wyższym i nauce (t.j. Dz. U. </w:t>
      </w:r>
      <w:proofErr w:type="gramStart"/>
      <w:r w:rsidRPr="00E43568">
        <w:rPr>
          <w:rFonts w:asciiTheme="minorHAnsi" w:hAnsiTheme="minorHAnsi" w:cstheme="minorHAnsi"/>
          <w:lang w:val="pl-PL"/>
        </w:rPr>
        <w:t>z</w:t>
      </w:r>
      <w:proofErr w:type="gramEnd"/>
      <w:r w:rsidRPr="00E43568">
        <w:rPr>
          <w:rFonts w:asciiTheme="minorHAnsi" w:hAnsiTheme="minorHAnsi" w:cstheme="minorHAnsi"/>
          <w:lang w:val="pl-PL"/>
        </w:rPr>
        <w:t xml:space="preserve"> 2024 poz. 1571 ze późn. </w:t>
      </w:r>
      <w:proofErr w:type="gramStart"/>
      <w:r w:rsidRPr="00E43568">
        <w:rPr>
          <w:rFonts w:asciiTheme="minorHAnsi" w:hAnsiTheme="minorHAnsi" w:cstheme="minorHAnsi"/>
          <w:lang w:val="pl-PL"/>
        </w:rPr>
        <w:t>zm</w:t>
      </w:r>
      <w:proofErr w:type="gramEnd"/>
      <w:r w:rsidRPr="00E43568">
        <w:rPr>
          <w:rFonts w:asciiTheme="minorHAnsi" w:hAnsiTheme="minorHAnsi" w:cstheme="minorHAnsi"/>
          <w:lang w:val="pl-PL"/>
        </w:rPr>
        <w:t>.),</w:t>
      </w:r>
    </w:p>
    <w:p w14:paraId="52FCA02C" w14:textId="6BEA2DBD" w:rsidR="005C1E06" w:rsidRPr="00A4647D" w:rsidRDefault="005C1E06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  <w:color w:val="000000" w:themeColor="text1"/>
        </w:rPr>
      </w:pPr>
      <w:r w:rsidRPr="00A4647D">
        <w:rPr>
          <w:rFonts w:asciiTheme="minorHAnsi" w:hAnsiTheme="minorHAnsi" w:cstheme="minorHAnsi"/>
          <w:color w:val="000000" w:themeColor="text1"/>
        </w:rPr>
        <w:t>-</w:t>
      </w:r>
      <w:r w:rsidRPr="00A4647D">
        <w:rPr>
          <w:rFonts w:asciiTheme="minorHAnsi" w:hAnsiTheme="minorHAnsi" w:cstheme="minorHAnsi"/>
          <w:b w:val="0"/>
          <w:bCs w:val="0"/>
          <w:color w:val="000000" w:themeColor="text1"/>
        </w:rPr>
        <w:t xml:space="preserve"> karą dyscyplinarną, o której mowa w art. 140 ust. 1 ustawy z </w:t>
      </w:r>
      <w:r w:rsidR="0033762C">
        <w:rPr>
          <w:rFonts w:asciiTheme="minorHAnsi" w:hAnsiTheme="minorHAnsi" w:cstheme="minorHAnsi"/>
          <w:b w:val="0"/>
          <w:bCs w:val="0"/>
          <w:color w:val="000000" w:themeColor="text1"/>
        </w:rPr>
        <w:t>dnia 27 lipca 2005 r. – Prawo o </w:t>
      </w:r>
      <w:r w:rsidRPr="00A4647D">
        <w:rPr>
          <w:rFonts w:asciiTheme="minorHAnsi" w:hAnsiTheme="minorHAnsi" w:cstheme="minorHAnsi"/>
          <w:b w:val="0"/>
          <w:bCs w:val="0"/>
          <w:color w:val="000000" w:themeColor="text1"/>
        </w:rPr>
        <w:t xml:space="preserve">szkolnictwie wyższym (Dz. U.2017.2183 </w:t>
      </w:r>
      <w:proofErr w:type="gramStart"/>
      <w:r w:rsidRPr="00A4647D">
        <w:rPr>
          <w:rFonts w:asciiTheme="minorHAnsi" w:hAnsiTheme="minorHAnsi" w:cstheme="minorHAnsi"/>
          <w:b w:val="0"/>
          <w:bCs w:val="0"/>
          <w:color w:val="000000" w:themeColor="text1"/>
        </w:rPr>
        <w:t>ze</w:t>
      </w:r>
      <w:proofErr w:type="gramEnd"/>
      <w:r w:rsidRPr="00A4647D">
        <w:rPr>
          <w:rFonts w:asciiTheme="minorHAnsi" w:hAnsiTheme="minorHAnsi" w:cstheme="minorHAnsi"/>
          <w:b w:val="0"/>
          <w:bCs w:val="0"/>
          <w:color w:val="000000" w:themeColor="text1"/>
        </w:rPr>
        <w:t xml:space="preserve"> zmianami), </w:t>
      </w:r>
      <w:r w:rsidRPr="00A4647D">
        <w:rPr>
          <w:rFonts w:asciiTheme="minorHAnsi" w:hAnsiTheme="minorHAnsi" w:cstheme="minorHAnsi"/>
          <w:b w:val="0"/>
          <w:bCs w:val="0"/>
          <w:color w:val="000000" w:themeColor="text1"/>
        </w:rPr>
        <w:tab/>
      </w:r>
    </w:p>
    <w:p w14:paraId="0C5B6C46" w14:textId="6A9E8AE5" w:rsidR="00454DE6" w:rsidRDefault="005C1E06" w:rsidP="00077A8A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  <w:proofErr w:type="gramStart"/>
      <w:r w:rsidRPr="00E43568">
        <w:rPr>
          <w:rFonts w:asciiTheme="minorHAnsi" w:hAnsiTheme="minorHAnsi" w:cstheme="minorHAnsi"/>
          <w:b w:val="0"/>
          <w:bCs w:val="0"/>
        </w:rPr>
        <w:t>oraz</w:t>
      </w:r>
      <w:proofErr w:type="gramEnd"/>
      <w:r w:rsidRPr="00E43568">
        <w:rPr>
          <w:rFonts w:asciiTheme="minorHAnsi" w:hAnsiTheme="minorHAnsi" w:cstheme="minorHAnsi"/>
          <w:b w:val="0"/>
          <w:bCs w:val="0"/>
        </w:rPr>
        <w:t xml:space="preserve"> nie toczy się przeciwko niemu postępowanie dyscyplinarne;</w:t>
      </w:r>
    </w:p>
    <w:p w14:paraId="448849BE" w14:textId="77777777" w:rsidR="00A4647D" w:rsidRPr="00E43568" w:rsidRDefault="00A4647D" w:rsidP="00077A8A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29C157A5" w14:textId="38F6C3A4" w:rsidR="00454DE6" w:rsidRPr="00E43568" w:rsidRDefault="00077A8A" w:rsidP="00077A8A">
      <w:pPr>
        <w:spacing w:line="360" w:lineRule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Data i czytelny podpis ……………………………………………………………………………………………………………….</w:t>
      </w:r>
    </w:p>
    <w:p w14:paraId="6DBC3F2B" w14:textId="77777777" w:rsidR="00077A8A" w:rsidRPr="00E43568" w:rsidRDefault="00077A8A" w:rsidP="00077A8A">
      <w:pPr>
        <w:spacing w:line="360" w:lineRule="auto"/>
        <w:rPr>
          <w:rFonts w:asciiTheme="minorHAnsi" w:hAnsiTheme="minorHAnsi" w:cstheme="minorHAnsi"/>
          <w:lang w:val="pl-PL"/>
        </w:rPr>
      </w:pPr>
    </w:p>
    <w:p w14:paraId="69D05798" w14:textId="77777777" w:rsidR="00077A8A" w:rsidRPr="00E43568" w:rsidRDefault="00077A8A" w:rsidP="00077A8A">
      <w:pPr>
        <w:spacing w:line="360" w:lineRule="auto"/>
        <w:rPr>
          <w:rFonts w:asciiTheme="minorHAnsi" w:hAnsiTheme="minorHAnsi" w:cstheme="minorHAnsi"/>
          <w:lang w:val="pl-PL"/>
        </w:rPr>
      </w:pPr>
    </w:p>
    <w:p w14:paraId="3C3E8BDE" w14:textId="79DDDF4F" w:rsidR="00454DE6" w:rsidRDefault="009E58AA" w:rsidP="005C1E06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b/>
          <w:bCs/>
          <w:lang w:val="pl-PL"/>
        </w:rPr>
        <w:t>O</w:t>
      </w:r>
      <w:r w:rsidR="00454DE6" w:rsidRPr="00E43568">
        <w:rPr>
          <w:rFonts w:asciiTheme="minorHAnsi" w:hAnsiTheme="minorHAnsi" w:cstheme="minorHAnsi"/>
          <w:b/>
          <w:bCs/>
          <w:lang w:val="pl-PL"/>
        </w:rPr>
        <w:t xml:space="preserve">świadczam, </w:t>
      </w:r>
      <w:r w:rsidR="00454DE6" w:rsidRPr="00E43568">
        <w:rPr>
          <w:rFonts w:asciiTheme="minorHAnsi" w:hAnsiTheme="minorHAnsi" w:cstheme="minorHAnsi"/>
          <w:lang w:val="pl-PL"/>
        </w:rPr>
        <w:t>że ma</w:t>
      </w:r>
      <w:r w:rsidRPr="00E43568">
        <w:rPr>
          <w:rFonts w:asciiTheme="minorHAnsi" w:hAnsiTheme="minorHAnsi" w:cstheme="minorHAnsi"/>
          <w:lang w:val="pl-PL"/>
        </w:rPr>
        <w:t>m</w:t>
      </w:r>
      <w:r w:rsidR="00454DE6" w:rsidRPr="00E43568">
        <w:rPr>
          <w:rFonts w:asciiTheme="minorHAnsi" w:hAnsiTheme="minorHAnsi" w:cstheme="minorHAnsi"/>
          <w:lang w:val="pl-PL"/>
        </w:rPr>
        <w:t xml:space="preserve"> pełną zdolność do czynności prawnych i korzysta</w:t>
      </w:r>
      <w:r w:rsidRPr="00E43568">
        <w:rPr>
          <w:rFonts w:asciiTheme="minorHAnsi" w:hAnsiTheme="minorHAnsi" w:cstheme="minorHAnsi"/>
          <w:lang w:val="pl-PL"/>
        </w:rPr>
        <w:t>m z pełni praw publicznych.</w:t>
      </w:r>
    </w:p>
    <w:p w14:paraId="3B81DFA8" w14:textId="77777777" w:rsidR="00A4647D" w:rsidRPr="00E43568" w:rsidRDefault="00A4647D" w:rsidP="005C1E06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11A13B80" w14:textId="77777777" w:rsidR="00077A8A" w:rsidRPr="00E43568" w:rsidRDefault="00077A8A" w:rsidP="00077A8A">
      <w:pPr>
        <w:spacing w:line="360" w:lineRule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Data i czytelny podpis ……………………………………………………………………………………………………………….</w:t>
      </w:r>
    </w:p>
    <w:p w14:paraId="4688A7FA" w14:textId="78BD4F89" w:rsidR="00454DE6" w:rsidRPr="00E43568" w:rsidRDefault="00454DE6" w:rsidP="005C1E06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</w:p>
    <w:p w14:paraId="4059EA0F" w14:textId="77777777" w:rsidR="00454DE6" w:rsidRPr="00E43568" w:rsidRDefault="00454DE6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598FBE7C" w14:textId="77777777" w:rsidR="00077A8A" w:rsidRPr="00E43568" w:rsidRDefault="00077A8A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7A8B72A3" w14:textId="77777777" w:rsidR="00077A8A" w:rsidRPr="00E43568" w:rsidRDefault="00077A8A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52B9BE04" w14:textId="77777777" w:rsidR="00077A8A" w:rsidRPr="00E43568" w:rsidRDefault="00077A8A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3ABB8163" w14:textId="77777777" w:rsidR="00077A8A" w:rsidRPr="00E43568" w:rsidRDefault="00077A8A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465F75F3" w14:textId="77777777" w:rsidR="00077A8A" w:rsidRPr="00E43568" w:rsidRDefault="00077A8A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573CD3F3" w14:textId="77777777" w:rsidR="00077A8A" w:rsidRPr="00E43568" w:rsidRDefault="00077A8A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539C07F6" w14:textId="77777777" w:rsidR="00077A8A" w:rsidRDefault="00077A8A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5C5C3B12" w14:textId="77777777" w:rsidR="00A4647D" w:rsidRDefault="00A4647D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5952FCBA" w14:textId="77777777" w:rsidR="00A4647D" w:rsidRPr="00E43568" w:rsidRDefault="00A4647D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6F66E140" w14:textId="090A1D77" w:rsidR="00077A8A" w:rsidRPr="00E43568" w:rsidRDefault="00B05C1C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  <w:r w:rsidRPr="00E43568">
        <w:rPr>
          <w:rFonts w:asciiTheme="minorHAnsi" w:hAnsiTheme="minorHAnsi" w:cstheme="minorHAnsi"/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192616" wp14:editId="52E3B83B">
                <wp:simplePos x="0" y="0"/>
                <wp:positionH relativeFrom="column">
                  <wp:posOffset>13334</wp:posOffset>
                </wp:positionH>
                <wp:positionV relativeFrom="paragraph">
                  <wp:posOffset>236220</wp:posOffset>
                </wp:positionV>
                <wp:extent cx="160972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9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2C60E5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05pt,18.6pt" to="127.8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p w14:paraId="68E903B0" w14:textId="006DFD83" w:rsidR="00BC4C1F" w:rsidRDefault="00077A8A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A4647D">
        <w:rPr>
          <w:rFonts w:asciiTheme="minorHAnsi" w:hAnsiTheme="minorHAnsi" w:cstheme="minorHAnsi"/>
          <w:b w:val="0"/>
          <w:bCs w:val="0"/>
          <w:sz w:val="22"/>
          <w:szCs w:val="22"/>
          <w:vertAlign w:val="superscript"/>
        </w:rPr>
        <w:t>1</w:t>
      </w:r>
      <w:r w:rsidRPr="00A4647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Wybierz właściwe (podkreśl), nauczyciel wybiera tiret pierwszy, nauczyciel akademicki tiret drugi i trzeci</w:t>
      </w:r>
      <w:r w:rsidR="00B05C1C" w:rsidRPr="00A4647D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13EE5DDE" w14:textId="77777777" w:rsidR="00A4647D" w:rsidRPr="00A4647D" w:rsidRDefault="00A4647D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DCB22E5" w14:textId="64306C56" w:rsidR="00BC4C1F" w:rsidRPr="00E43568" w:rsidRDefault="00BC4C1F" w:rsidP="00BC4C1F">
      <w:pPr>
        <w:spacing w:line="360" w:lineRule="auto"/>
        <w:jc w:val="right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Załącznik nr 2 do ogłoszenia o konkursie</w:t>
      </w:r>
    </w:p>
    <w:p w14:paraId="0216A268" w14:textId="77777777" w:rsidR="00BC4C1F" w:rsidRPr="00E43568" w:rsidRDefault="00BC4C1F" w:rsidP="005C1E06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39611758" w14:textId="77777777" w:rsidR="00BC4C1F" w:rsidRPr="00E43568" w:rsidRDefault="00BC4C1F" w:rsidP="009866C8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080AB14F" w14:textId="77777777" w:rsidR="00BC4C1F" w:rsidRPr="00E43568" w:rsidRDefault="00BC4C1F" w:rsidP="009866C8">
      <w:pPr>
        <w:spacing w:line="360" w:lineRule="auto"/>
        <w:jc w:val="center"/>
        <w:rPr>
          <w:rFonts w:asciiTheme="minorHAnsi" w:hAnsiTheme="minorHAnsi" w:cstheme="minorHAnsi"/>
          <w:b/>
          <w:bCs/>
          <w:lang w:val="pl-PL"/>
        </w:rPr>
      </w:pPr>
      <w:r w:rsidRPr="00E43568">
        <w:rPr>
          <w:rFonts w:asciiTheme="minorHAnsi" w:hAnsiTheme="minorHAnsi" w:cstheme="minorHAnsi"/>
          <w:b/>
          <w:bCs/>
          <w:lang w:val="pl-PL"/>
        </w:rPr>
        <w:t>Klauzula informacyjna o przetwarzaniu danych osobowych</w:t>
      </w:r>
    </w:p>
    <w:p w14:paraId="1D40E749" w14:textId="77777777" w:rsidR="00BC4C1F" w:rsidRPr="00E43568" w:rsidRDefault="00BC4C1F" w:rsidP="009866C8">
      <w:pPr>
        <w:spacing w:line="360" w:lineRule="auto"/>
        <w:jc w:val="center"/>
        <w:rPr>
          <w:rFonts w:asciiTheme="minorHAnsi" w:hAnsiTheme="minorHAnsi" w:cstheme="minorHAnsi"/>
          <w:b/>
          <w:bCs/>
          <w:lang w:val="pl-PL"/>
        </w:rPr>
      </w:pPr>
      <w:r w:rsidRPr="00E43568">
        <w:rPr>
          <w:rFonts w:asciiTheme="minorHAnsi" w:hAnsiTheme="minorHAnsi" w:cstheme="minorHAnsi"/>
          <w:b/>
          <w:bCs/>
          <w:lang w:val="pl-PL"/>
        </w:rPr>
        <w:t>(w związku ze złożeniem oferty w konkursie na stanowisko dyrektora szkoły)</w:t>
      </w:r>
    </w:p>
    <w:p w14:paraId="5DF5AF37" w14:textId="77777777" w:rsidR="00BC4C1F" w:rsidRPr="00E43568" w:rsidRDefault="00BC4C1F" w:rsidP="009866C8">
      <w:pPr>
        <w:spacing w:line="360" w:lineRule="auto"/>
        <w:jc w:val="center"/>
        <w:rPr>
          <w:rFonts w:asciiTheme="minorHAnsi" w:hAnsiTheme="minorHAnsi" w:cstheme="minorHAnsi"/>
          <w:b/>
          <w:bCs/>
          <w:lang w:val="pl-PL"/>
        </w:rPr>
      </w:pPr>
    </w:p>
    <w:p w14:paraId="354FA6B3" w14:textId="77777777" w:rsidR="00BC4C1F" w:rsidRPr="00E43568" w:rsidRDefault="00BC4C1F" w:rsidP="009866C8">
      <w:pPr>
        <w:spacing w:line="360" w:lineRule="auto"/>
        <w:ind w:firstLine="708"/>
        <w:jc w:val="both"/>
        <w:rPr>
          <w:rFonts w:asciiTheme="minorHAnsi" w:hAnsiTheme="minorHAnsi" w:cstheme="minorHAnsi"/>
          <w:bCs/>
          <w:lang w:val="pl-PL"/>
        </w:rPr>
      </w:pPr>
      <w:bookmarkStart w:id="0" w:name="_Hlk164089397"/>
      <w:r w:rsidRPr="00E43568">
        <w:rPr>
          <w:rFonts w:asciiTheme="minorHAnsi" w:hAnsiTheme="minorHAnsi" w:cstheme="minorHAnsi"/>
          <w:bCs/>
          <w:lang w:val="pl-PL"/>
        </w:rPr>
        <w:t>Zgodnie z wymogami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bookmarkStart w:id="1" w:name="_Hlk164145151"/>
      <w:proofErr w:type="gramStart"/>
      <w:r w:rsidRPr="00E43568">
        <w:rPr>
          <w:rFonts w:asciiTheme="minorHAnsi" w:hAnsiTheme="minorHAnsi" w:cstheme="minorHAnsi"/>
          <w:bCs/>
          <w:lang w:val="pl-PL"/>
        </w:rPr>
        <w:t>dalej jako</w:t>
      </w:r>
      <w:proofErr w:type="gramEnd"/>
      <w:r w:rsidRPr="00E43568">
        <w:rPr>
          <w:rFonts w:asciiTheme="minorHAnsi" w:hAnsiTheme="minorHAnsi" w:cstheme="minorHAnsi"/>
          <w:bCs/>
          <w:lang w:val="pl-PL"/>
        </w:rPr>
        <w:t xml:space="preserve">: </w:t>
      </w:r>
      <w:bookmarkEnd w:id="1"/>
      <w:r w:rsidRPr="00E43568">
        <w:rPr>
          <w:rFonts w:asciiTheme="minorHAnsi" w:hAnsiTheme="minorHAnsi" w:cstheme="minorHAnsi"/>
          <w:bCs/>
          <w:lang w:val="pl-PL"/>
        </w:rPr>
        <w:t>RODO) informujemy, że:</w:t>
      </w:r>
    </w:p>
    <w:bookmarkEnd w:id="0"/>
    <w:p w14:paraId="4BBAF313" w14:textId="71EBE948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284" w:hanging="284"/>
        <w:jc w:val="both"/>
        <w:textAlignment w:val="auto"/>
        <w:rPr>
          <w:rFonts w:asciiTheme="minorHAnsi" w:hAnsiTheme="minorHAnsi" w:cstheme="minorHAnsi"/>
          <w:bCs/>
          <w:lang w:val="pl-PL"/>
        </w:rPr>
      </w:pPr>
      <w:r w:rsidRPr="00E43568">
        <w:rPr>
          <w:rFonts w:asciiTheme="minorHAnsi" w:hAnsiTheme="minorHAnsi" w:cstheme="minorHAnsi"/>
          <w:lang w:val="pl-PL"/>
        </w:rPr>
        <w:t xml:space="preserve">Administratorem Pani/Pana danych osobowych jest </w:t>
      </w:r>
      <w:r w:rsidR="009866C8" w:rsidRPr="00E43568">
        <w:rPr>
          <w:rFonts w:asciiTheme="minorHAnsi" w:hAnsiTheme="minorHAnsi" w:cstheme="minorHAnsi"/>
          <w:bCs/>
          <w:lang w:val="pl-PL"/>
        </w:rPr>
        <w:t>Wójt Gminy Jonie z siedzibą:</w:t>
      </w:r>
      <w:r w:rsidRPr="00E43568">
        <w:rPr>
          <w:rFonts w:asciiTheme="minorHAnsi" w:hAnsiTheme="minorHAnsi" w:cstheme="minorHAnsi"/>
          <w:bCs/>
          <w:lang w:val="pl-PL"/>
        </w:rPr>
        <w:t xml:space="preserve"> </w:t>
      </w:r>
      <w:r w:rsidR="009866C8" w:rsidRPr="00E43568">
        <w:rPr>
          <w:rFonts w:asciiTheme="minorHAnsi" w:hAnsiTheme="minorHAnsi" w:cstheme="minorHAnsi"/>
          <w:bCs/>
          <w:lang w:val="pl-PL"/>
        </w:rPr>
        <w:t>Joniec 27</w:t>
      </w:r>
      <w:r w:rsidRPr="00E43568">
        <w:rPr>
          <w:rFonts w:asciiTheme="minorHAnsi" w:hAnsiTheme="minorHAnsi" w:cstheme="minorHAnsi"/>
          <w:bCs/>
          <w:lang w:val="pl-PL"/>
        </w:rPr>
        <w:t xml:space="preserve">, </w:t>
      </w:r>
      <w:r w:rsidR="009866C8" w:rsidRPr="00E43568">
        <w:rPr>
          <w:rFonts w:asciiTheme="minorHAnsi" w:hAnsiTheme="minorHAnsi" w:cstheme="minorHAnsi"/>
          <w:bCs/>
          <w:lang w:val="pl-PL"/>
        </w:rPr>
        <w:t>09-</w:t>
      </w:r>
      <w:r w:rsidR="0033762C">
        <w:rPr>
          <w:rFonts w:asciiTheme="minorHAnsi" w:hAnsiTheme="minorHAnsi" w:cstheme="minorHAnsi"/>
          <w:bCs/>
          <w:lang w:val="pl-PL"/>
        </w:rPr>
        <w:t> </w:t>
      </w:r>
      <w:r w:rsidR="009866C8" w:rsidRPr="00E43568">
        <w:rPr>
          <w:rFonts w:asciiTheme="minorHAnsi" w:hAnsiTheme="minorHAnsi" w:cstheme="minorHAnsi"/>
          <w:bCs/>
          <w:lang w:val="pl-PL"/>
        </w:rPr>
        <w:t>131 Joniec</w:t>
      </w:r>
      <w:r w:rsidRPr="00E43568">
        <w:rPr>
          <w:rFonts w:asciiTheme="minorHAnsi" w:hAnsiTheme="minorHAnsi" w:cstheme="minorHAnsi"/>
          <w:bCs/>
          <w:lang w:val="pl-PL"/>
        </w:rPr>
        <w:t xml:space="preserve">, adres email: </w:t>
      </w:r>
      <w:r w:rsidR="009866C8" w:rsidRPr="00E43568">
        <w:rPr>
          <w:rFonts w:asciiTheme="minorHAnsi" w:hAnsiTheme="minorHAnsi" w:cstheme="minorHAnsi"/>
          <w:bCs/>
          <w:lang w:val="pl-PL"/>
        </w:rPr>
        <w:t>joniec@ugjoniec</w:t>
      </w:r>
      <w:r w:rsidRPr="00E43568">
        <w:rPr>
          <w:rFonts w:asciiTheme="minorHAnsi" w:hAnsiTheme="minorHAnsi" w:cstheme="minorHAnsi"/>
          <w:bCs/>
          <w:lang w:val="pl-PL"/>
        </w:rPr>
        <w:t>.</w:t>
      </w:r>
      <w:proofErr w:type="gramStart"/>
      <w:r w:rsidRPr="00E43568">
        <w:rPr>
          <w:rFonts w:asciiTheme="minorHAnsi" w:hAnsiTheme="minorHAnsi" w:cstheme="minorHAnsi"/>
          <w:bCs/>
          <w:lang w:val="pl-PL"/>
        </w:rPr>
        <w:t>pl</w:t>
      </w:r>
      <w:proofErr w:type="gramEnd"/>
      <w:r w:rsidRPr="00E43568">
        <w:rPr>
          <w:rFonts w:asciiTheme="minorHAnsi" w:hAnsiTheme="minorHAnsi" w:cstheme="minorHAnsi"/>
          <w:bCs/>
          <w:lang w:val="pl-PL"/>
        </w:rPr>
        <w:t>.</w:t>
      </w:r>
    </w:p>
    <w:p w14:paraId="5E0BF5C5" w14:textId="0F4FE2EC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284" w:hanging="284"/>
        <w:jc w:val="both"/>
        <w:textAlignment w:val="auto"/>
        <w:rPr>
          <w:rFonts w:asciiTheme="minorHAnsi" w:hAnsiTheme="minorHAnsi" w:cstheme="minorHAnsi"/>
          <w:bCs/>
          <w:lang w:val="pl-PL" w:eastAsia="pl-PL"/>
        </w:rPr>
      </w:pPr>
      <w:r w:rsidRPr="00E43568">
        <w:rPr>
          <w:rFonts w:asciiTheme="minorHAnsi" w:hAnsiTheme="minorHAnsi" w:cstheme="minorHAnsi"/>
          <w:lang w:val="pl-PL"/>
        </w:rPr>
        <w:t>Administrator wyznaczył Inspektora Ochrony Danych, z którym można skontaktować się</w:t>
      </w:r>
      <w:r w:rsidR="0033762C">
        <w:rPr>
          <w:rFonts w:asciiTheme="minorHAnsi" w:hAnsiTheme="minorHAnsi" w:cstheme="minorHAnsi"/>
          <w:lang w:val="pl-PL"/>
        </w:rPr>
        <w:t> </w:t>
      </w:r>
      <w:r w:rsidRPr="00E43568">
        <w:rPr>
          <w:rFonts w:asciiTheme="minorHAnsi" w:hAnsiTheme="minorHAnsi" w:cstheme="minorHAnsi"/>
          <w:lang w:val="pl-PL"/>
        </w:rPr>
        <w:t>za</w:t>
      </w:r>
      <w:r w:rsidR="0033762C">
        <w:rPr>
          <w:rFonts w:asciiTheme="minorHAnsi" w:hAnsiTheme="minorHAnsi" w:cstheme="minorHAnsi"/>
          <w:lang w:val="pl-PL"/>
        </w:rPr>
        <w:t> </w:t>
      </w:r>
      <w:r w:rsidRPr="00E43568">
        <w:rPr>
          <w:rFonts w:asciiTheme="minorHAnsi" w:hAnsiTheme="minorHAnsi" w:cstheme="minorHAnsi"/>
          <w:lang w:val="pl-PL"/>
        </w:rPr>
        <w:t>pośrednictwem poczty elektronicznej, pisząc na adres email: iod@</w:t>
      </w:r>
      <w:r w:rsidR="009866C8" w:rsidRPr="00E43568">
        <w:rPr>
          <w:rFonts w:asciiTheme="minorHAnsi" w:hAnsiTheme="minorHAnsi" w:cstheme="minorHAnsi"/>
          <w:lang w:val="pl-PL"/>
        </w:rPr>
        <w:t>ugjoniec</w:t>
      </w:r>
      <w:r w:rsidRPr="00E43568">
        <w:rPr>
          <w:rFonts w:asciiTheme="minorHAnsi" w:hAnsiTheme="minorHAnsi" w:cstheme="minorHAnsi"/>
          <w:lang w:val="pl-PL"/>
        </w:rPr>
        <w:t>.</w:t>
      </w:r>
      <w:proofErr w:type="gramStart"/>
      <w:r w:rsidRPr="00E43568">
        <w:rPr>
          <w:rFonts w:asciiTheme="minorHAnsi" w:hAnsiTheme="minorHAnsi" w:cstheme="minorHAnsi"/>
          <w:lang w:val="pl-PL"/>
        </w:rPr>
        <w:t>pl</w:t>
      </w:r>
      <w:proofErr w:type="gramEnd"/>
      <w:r w:rsidRPr="00E43568">
        <w:rPr>
          <w:rFonts w:asciiTheme="minorHAnsi" w:hAnsiTheme="minorHAnsi" w:cstheme="minorHAnsi"/>
          <w:lang w:val="pl-PL"/>
        </w:rPr>
        <w:t>.</w:t>
      </w:r>
    </w:p>
    <w:p w14:paraId="0BE0668E" w14:textId="4B9898DC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284" w:hanging="284"/>
        <w:jc w:val="both"/>
        <w:textAlignment w:val="auto"/>
        <w:rPr>
          <w:rFonts w:asciiTheme="minorHAnsi" w:hAnsiTheme="minorHAnsi" w:cstheme="minorHAnsi"/>
          <w:bCs/>
          <w:lang w:val="pl-PL"/>
        </w:rPr>
      </w:pPr>
      <w:r w:rsidRPr="00E43568">
        <w:rPr>
          <w:rFonts w:asciiTheme="minorHAnsi" w:hAnsiTheme="minorHAnsi" w:cstheme="minorHAnsi"/>
          <w:bCs/>
          <w:lang w:val="pl-PL"/>
        </w:rPr>
        <w:t>Celem przetwarzania danych osobowych jest</w:t>
      </w:r>
      <w:bookmarkStart w:id="2" w:name="_Hlk129612215"/>
      <w:bookmarkStart w:id="3" w:name="_Hlk123726892"/>
      <w:bookmarkStart w:id="4" w:name="_Hlk139012875"/>
      <w:r w:rsidRPr="00E43568">
        <w:rPr>
          <w:rFonts w:asciiTheme="minorHAnsi" w:hAnsiTheme="minorHAnsi" w:cstheme="minorHAnsi"/>
          <w:lang w:val="pl-PL"/>
        </w:rPr>
        <w:t xml:space="preserve"> przyjęcie i weryfikacja oferty złożonej przez Panią/Pana w konkursie na dyrektora szkoły oraz zapewnienie Pani/Panu możliwości udziału w</w:t>
      </w:r>
      <w:r w:rsidR="0033762C">
        <w:rPr>
          <w:rFonts w:asciiTheme="minorHAnsi" w:hAnsiTheme="minorHAnsi" w:cstheme="minorHAnsi"/>
          <w:lang w:val="pl-PL"/>
        </w:rPr>
        <w:t> </w:t>
      </w:r>
      <w:r w:rsidRPr="00E43568">
        <w:rPr>
          <w:rFonts w:asciiTheme="minorHAnsi" w:hAnsiTheme="minorHAnsi" w:cstheme="minorHAnsi"/>
          <w:lang w:val="pl-PL"/>
        </w:rPr>
        <w:t>tym konkursie.</w:t>
      </w:r>
    </w:p>
    <w:p w14:paraId="3ACAFCD9" w14:textId="5B9947AB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284" w:hanging="284"/>
        <w:jc w:val="both"/>
        <w:textAlignment w:val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 xml:space="preserve">Podstawą przetwarzania Pani/Pana danych osobowych jest niezbędność do wypełnienia obowiązków </w:t>
      </w:r>
      <w:r w:rsidRPr="00E43568">
        <w:rPr>
          <w:rFonts w:asciiTheme="minorHAnsi" w:hAnsiTheme="minorHAnsi" w:cstheme="minorHAnsi"/>
          <w:bCs/>
          <w:lang w:val="pl-PL"/>
        </w:rPr>
        <w:t xml:space="preserve">prawnych, które spoczywają na Administratorze w związku ze złożeniem przez Panią/Pana oferty, o której mowa w pkt 3 na podstawie przepisów </w:t>
      </w:r>
      <w:r w:rsidRPr="00E43568">
        <w:rPr>
          <w:rFonts w:asciiTheme="minorHAnsi" w:hAnsiTheme="minorHAnsi" w:cstheme="minorHAnsi"/>
          <w:lang w:val="pl-PL"/>
        </w:rPr>
        <w:t>ustawy z dnia 14 grudnia 2016 r. – Prawo oświatowe i rozporządzenia Ministra Edukacji Narodowej z dnia 11 sierpnia 2017 r. w</w:t>
      </w:r>
      <w:r w:rsidR="0033762C">
        <w:rPr>
          <w:rFonts w:asciiTheme="minorHAnsi" w:hAnsiTheme="minorHAnsi" w:cstheme="minorHAnsi"/>
          <w:lang w:val="pl-PL"/>
        </w:rPr>
        <w:t> </w:t>
      </w:r>
      <w:r w:rsidRPr="00E43568">
        <w:rPr>
          <w:rFonts w:asciiTheme="minorHAnsi" w:hAnsiTheme="minorHAnsi" w:cstheme="minorHAnsi"/>
          <w:lang w:val="pl-PL"/>
        </w:rPr>
        <w:t>sprawie regulaminu konkursu na stanowisko dyrektora publicznego przedszkola, publicznej szkoły podstawowej, publicznej szkoły ponadpodstawowej lub publicznej placówki oraz trybu pracy komisji konkursowej</w:t>
      </w:r>
      <w:r w:rsidRPr="00E43568">
        <w:rPr>
          <w:rFonts w:asciiTheme="minorHAnsi" w:hAnsiTheme="minorHAnsi" w:cstheme="minorHAnsi"/>
          <w:bCs/>
          <w:lang w:val="pl-PL"/>
        </w:rPr>
        <w:t xml:space="preserve"> (art. 6 ust. 1 lit. c RODO).</w:t>
      </w:r>
    </w:p>
    <w:bookmarkEnd w:id="2"/>
    <w:bookmarkEnd w:id="3"/>
    <w:bookmarkEnd w:id="4"/>
    <w:p w14:paraId="1852F191" w14:textId="77777777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284" w:hanging="284"/>
        <w:jc w:val="both"/>
        <w:textAlignment w:val="auto"/>
        <w:rPr>
          <w:rFonts w:asciiTheme="minorHAnsi" w:hAnsiTheme="minorHAnsi" w:cstheme="minorHAnsi"/>
          <w:bCs/>
          <w:lang w:val="pl-PL"/>
        </w:rPr>
      </w:pPr>
      <w:r w:rsidRPr="00E43568">
        <w:rPr>
          <w:rFonts w:asciiTheme="minorHAnsi" w:hAnsiTheme="minorHAnsi" w:cstheme="minorHAnsi"/>
          <w:lang w:val="pl-PL"/>
        </w:rPr>
        <w:t>W związku z przetwarzaniem Pani/Pana danych osobowych w celu, o którym mowa w pkt 3, dane te mogą być udostępniane:</w:t>
      </w:r>
    </w:p>
    <w:p w14:paraId="410A0E42" w14:textId="77777777" w:rsidR="00BC4C1F" w:rsidRPr="00E43568" w:rsidRDefault="00BC4C1F" w:rsidP="009866C8">
      <w:pPr>
        <w:pStyle w:val="Akapitzlist"/>
        <w:widowControl/>
        <w:numPr>
          <w:ilvl w:val="0"/>
          <w:numId w:val="12"/>
        </w:numPr>
        <w:autoSpaceDN/>
        <w:spacing w:line="360" w:lineRule="auto"/>
        <w:ind w:left="567" w:hanging="283"/>
        <w:jc w:val="both"/>
        <w:textAlignment w:val="auto"/>
        <w:rPr>
          <w:rFonts w:asciiTheme="minorHAnsi" w:hAnsiTheme="minorHAnsi" w:cstheme="minorHAnsi"/>
          <w:lang w:val="pl-PL"/>
        </w:rPr>
      </w:pPr>
      <w:proofErr w:type="gramStart"/>
      <w:r w:rsidRPr="00E43568">
        <w:rPr>
          <w:rFonts w:asciiTheme="minorHAnsi" w:hAnsiTheme="minorHAnsi" w:cstheme="minorHAnsi"/>
          <w:lang w:val="pl-PL"/>
        </w:rPr>
        <w:t>osobom</w:t>
      </w:r>
      <w:proofErr w:type="gramEnd"/>
      <w:r w:rsidRPr="00E43568">
        <w:rPr>
          <w:rFonts w:asciiTheme="minorHAnsi" w:hAnsiTheme="minorHAnsi" w:cstheme="minorHAnsi"/>
          <w:lang w:val="pl-PL"/>
        </w:rPr>
        <w:t xml:space="preserve"> i organom uczestniczącym w postępowaniu dotyczącym powierzenia stanowiska dyrektora szkoły, w tym komisji konkursowej; </w:t>
      </w:r>
    </w:p>
    <w:p w14:paraId="39D1D7DD" w14:textId="77777777" w:rsidR="00BC4C1F" w:rsidRPr="00E43568" w:rsidRDefault="00BC4C1F" w:rsidP="009866C8">
      <w:pPr>
        <w:pStyle w:val="Akapitzlist"/>
        <w:widowControl/>
        <w:numPr>
          <w:ilvl w:val="0"/>
          <w:numId w:val="12"/>
        </w:numPr>
        <w:suppressAutoHyphens w:val="0"/>
        <w:autoSpaceDN/>
        <w:spacing w:line="360" w:lineRule="auto"/>
        <w:ind w:left="567" w:hanging="283"/>
        <w:jc w:val="both"/>
        <w:textAlignment w:val="auto"/>
        <w:rPr>
          <w:rFonts w:asciiTheme="minorHAnsi" w:hAnsiTheme="minorHAnsi" w:cstheme="minorHAnsi"/>
          <w:lang w:val="pl-PL"/>
        </w:rPr>
      </w:pPr>
      <w:proofErr w:type="gramStart"/>
      <w:r w:rsidRPr="00E43568">
        <w:rPr>
          <w:rFonts w:asciiTheme="minorHAnsi" w:hAnsiTheme="minorHAnsi" w:cstheme="minorHAnsi"/>
          <w:lang w:val="pl-PL"/>
        </w:rPr>
        <w:t>organom</w:t>
      </w:r>
      <w:proofErr w:type="gramEnd"/>
      <w:r w:rsidRPr="00E43568">
        <w:rPr>
          <w:rFonts w:asciiTheme="minorHAnsi" w:hAnsiTheme="minorHAnsi" w:cstheme="minorHAnsi"/>
          <w:lang w:val="pl-PL"/>
        </w:rPr>
        <w:t xml:space="preserve"> władzy publicznej oraz podmiotom wykonującym zadania publiczne lub działającym na zlecenie organów władzy publicznej, w zakresie i w celach, które wynikają z przepisów prawa powszechnie obowiązującego;</w:t>
      </w:r>
    </w:p>
    <w:p w14:paraId="4253039D" w14:textId="3DCE0D0E" w:rsidR="00BC4C1F" w:rsidRPr="00E43568" w:rsidRDefault="00BC4C1F" w:rsidP="009866C8">
      <w:pPr>
        <w:pStyle w:val="Akapitzlist"/>
        <w:widowControl/>
        <w:numPr>
          <w:ilvl w:val="0"/>
          <w:numId w:val="12"/>
        </w:numPr>
        <w:suppressAutoHyphens w:val="0"/>
        <w:autoSpaceDN/>
        <w:spacing w:line="360" w:lineRule="auto"/>
        <w:ind w:left="567" w:hanging="283"/>
        <w:jc w:val="both"/>
        <w:textAlignment w:val="auto"/>
        <w:rPr>
          <w:rFonts w:asciiTheme="minorHAnsi" w:hAnsiTheme="minorHAnsi" w:cstheme="minorHAnsi"/>
          <w:bCs/>
          <w:lang w:val="pl-PL"/>
        </w:rPr>
      </w:pPr>
      <w:proofErr w:type="gramStart"/>
      <w:r w:rsidRPr="00E43568">
        <w:rPr>
          <w:rFonts w:asciiTheme="minorHAnsi" w:hAnsiTheme="minorHAnsi" w:cstheme="minorHAnsi"/>
          <w:lang w:val="pl-PL"/>
        </w:rPr>
        <w:t>podmiotom</w:t>
      </w:r>
      <w:proofErr w:type="gramEnd"/>
      <w:r w:rsidRPr="00E43568">
        <w:rPr>
          <w:rFonts w:asciiTheme="minorHAnsi" w:hAnsiTheme="minorHAnsi" w:cstheme="minorHAnsi"/>
          <w:lang w:val="pl-PL"/>
        </w:rPr>
        <w:t xml:space="preserve">, </w:t>
      </w:r>
      <w:bookmarkStart w:id="5" w:name="_GoBack"/>
      <w:bookmarkEnd w:id="5"/>
      <w:r w:rsidRPr="00E43568">
        <w:rPr>
          <w:rFonts w:asciiTheme="minorHAnsi" w:hAnsiTheme="minorHAnsi" w:cstheme="minorHAnsi"/>
          <w:lang w:val="pl-PL"/>
        </w:rPr>
        <w:t>które świadczą na rzecz Administratora usługi niezbędne do realizacji celu, o</w:t>
      </w:r>
      <w:r w:rsidR="0033762C">
        <w:rPr>
          <w:rFonts w:asciiTheme="minorHAnsi" w:hAnsiTheme="minorHAnsi" w:cstheme="minorHAnsi"/>
          <w:lang w:val="pl-PL"/>
        </w:rPr>
        <w:t> </w:t>
      </w:r>
      <w:r w:rsidRPr="00E43568">
        <w:rPr>
          <w:rFonts w:asciiTheme="minorHAnsi" w:hAnsiTheme="minorHAnsi" w:cstheme="minorHAnsi"/>
          <w:lang w:val="pl-PL"/>
        </w:rPr>
        <w:t>którym mowa w pkt 3, tj. m.in. podmiotom świadczącym usługi pocztowe, kurierskie, prawne, oraz dostarczającym usługi i rozwiązania w zakresie IT.</w:t>
      </w:r>
      <w:bookmarkStart w:id="6" w:name="_Hlk178757218"/>
    </w:p>
    <w:p w14:paraId="05BE7F12" w14:textId="7F5906DF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284" w:hanging="284"/>
        <w:jc w:val="both"/>
        <w:textAlignment w:val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Pani/Pana dane osobowe będą przetwarzane przez okres niezbędny do realizacji celów przetwarzania, a następnie przechowywane przez okres 5 lat od dnia 1 stycznia roku następnego po ostatecznym załatwieniu sprawy tj. po zakończeniu postępowania konkursowego, z</w:t>
      </w:r>
      <w:r w:rsidR="0033762C">
        <w:rPr>
          <w:rFonts w:asciiTheme="minorHAnsi" w:hAnsiTheme="minorHAnsi" w:cstheme="minorHAnsi"/>
          <w:lang w:val="pl-PL"/>
        </w:rPr>
        <w:t> </w:t>
      </w:r>
      <w:r w:rsidRPr="00E43568">
        <w:rPr>
          <w:rFonts w:asciiTheme="minorHAnsi" w:hAnsiTheme="minorHAnsi" w:cstheme="minorHAnsi"/>
          <w:lang w:val="pl-PL"/>
        </w:rPr>
        <w:t xml:space="preserve">zastrzeżeniem, że dokumentacja posiedzeń komisji konkursowej będzie przechowywana przez okres 25 lat od dnia 1 stycznia roku następnego po ostatecznym załatwieniu sprawy, po czym zostanie przekazana do właściwego archiwum państwowego. </w:t>
      </w:r>
    </w:p>
    <w:bookmarkEnd w:id="6"/>
    <w:p w14:paraId="781D91A1" w14:textId="77777777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284" w:hanging="284"/>
        <w:jc w:val="both"/>
        <w:textAlignment w:val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Po spełnieniu przesłanek określonych w RODO,</w:t>
      </w:r>
      <w:r w:rsidRPr="00E43568">
        <w:rPr>
          <w:rFonts w:asciiTheme="minorHAnsi" w:eastAsiaTheme="minorHAnsi" w:hAnsiTheme="minorHAnsi" w:cstheme="minorHAnsi"/>
          <w:lang w:val="pl-PL"/>
        </w:rPr>
        <w:t xml:space="preserve"> </w:t>
      </w:r>
      <w:r w:rsidRPr="00E43568">
        <w:rPr>
          <w:rFonts w:asciiTheme="minorHAnsi" w:hAnsiTheme="minorHAnsi" w:cstheme="minorHAnsi"/>
          <w:lang w:val="pl-PL"/>
        </w:rPr>
        <w:t xml:space="preserve">przysługuje Pani/Panu </w:t>
      </w:r>
      <w:bookmarkStart w:id="7" w:name="_Hlk129610204"/>
      <w:r w:rsidRPr="00E43568">
        <w:rPr>
          <w:rFonts w:asciiTheme="minorHAnsi" w:hAnsiTheme="minorHAnsi" w:cstheme="minorHAnsi"/>
          <w:lang w:val="pl-PL"/>
        </w:rPr>
        <w:t>prawo dostępu do swoich danych osobowych, w tym prawo do uzyskania kopii tych danych, prawo do ich sprostowania, prawo żądania ich usunięcia</w:t>
      </w:r>
      <w:bookmarkEnd w:id="7"/>
      <w:r w:rsidRPr="00E43568">
        <w:rPr>
          <w:rFonts w:asciiTheme="minorHAnsi" w:hAnsiTheme="minorHAnsi" w:cstheme="minorHAnsi"/>
          <w:lang w:val="pl-PL"/>
        </w:rPr>
        <w:t xml:space="preserve"> albo ograniczenia ich przetwarzania</w:t>
      </w:r>
      <w:r w:rsidRPr="00E43568">
        <w:rPr>
          <w:rFonts w:asciiTheme="minorHAnsi" w:hAnsiTheme="minorHAnsi" w:cstheme="minorHAnsi"/>
          <w:bCs/>
          <w:lang w:val="pl-PL"/>
        </w:rPr>
        <w:t>.</w:t>
      </w:r>
    </w:p>
    <w:p w14:paraId="2168C141" w14:textId="77777777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284" w:hanging="284"/>
        <w:jc w:val="both"/>
        <w:textAlignment w:val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W przypadku uznania, iż przetwarzanie Pani/Pana danych osobowych narusza przepisy RODO, przysługuje Pani/Panu prawo do wniesienia skargi do organu nadzorczego: Prezesa Urzędu Ochrony Danych Osobowych.</w:t>
      </w:r>
    </w:p>
    <w:p w14:paraId="4ACAA684" w14:textId="77777777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284" w:hanging="284"/>
        <w:jc w:val="both"/>
        <w:textAlignment w:val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Podanie danych osobowych nie jest obowiązkowe, ale jest wymogiem prawnym i jest niezbędne do przyjęcia i weryfikacji oferty złożonej przez Panią/Pana w konkursie na dyrektora szkoły oraz do zapewnienia Pani/Panu możliwości udziału w tym konkursie. Ich niepodanie uniemożliwi przyjęcie i weryfikację tej oferty.</w:t>
      </w:r>
    </w:p>
    <w:p w14:paraId="5B62EFDE" w14:textId="77777777" w:rsidR="00BC4C1F" w:rsidRPr="00E43568" w:rsidRDefault="00BC4C1F" w:rsidP="009866C8">
      <w:pPr>
        <w:pStyle w:val="Akapitzlist"/>
        <w:widowControl/>
        <w:numPr>
          <w:ilvl w:val="0"/>
          <w:numId w:val="11"/>
        </w:numPr>
        <w:suppressAutoHyphens w:val="0"/>
        <w:autoSpaceDN/>
        <w:spacing w:line="360" w:lineRule="auto"/>
        <w:ind w:left="426" w:hanging="426"/>
        <w:jc w:val="both"/>
        <w:textAlignment w:val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Pani/Pana dane osobowe nie będą wykorzystane do profilowania ani do zautomatyzowanego podejmowania decyzji.</w:t>
      </w:r>
    </w:p>
    <w:p w14:paraId="6AE0F1A2" w14:textId="77777777" w:rsidR="00077A8A" w:rsidRPr="00E43568" w:rsidRDefault="00077A8A" w:rsidP="009866C8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30BF219F" w14:textId="77777777" w:rsidR="009866C8" w:rsidRPr="00E43568" w:rsidRDefault="009866C8" w:rsidP="009866C8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2F798F1A" w14:textId="77777777" w:rsidR="009866C8" w:rsidRPr="00E43568" w:rsidRDefault="009866C8" w:rsidP="009866C8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p w14:paraId="234363EB" w14:textId="77777777" w:rsidR="009866C8" w:rsidRPr="00E43568" w:rsidRDefault="009866C8" w:rsidP="009866C8">
      <w:pPr>
        <w:spacing w:line="360" w:lineRule="auto"/>
        <w:rPr>
          <w:rFonts w:asciiTheme="minorHAnsi" w:hAnsiTheme="minorHAnsi" w:cstheme="minorHAnsi"/>
          <w:lang w:val="pl-PL"/>
        </w:rPr>
      </w:pPr>
      <w:r w:rsidRPr="00E43568">
        <w:rPr>
          <w:rFonts w:asciiTheme="minorHAnsi" w:hAnsiTheme="minorHAnsi" w:cstheme="minorHAnsi"/>
          <w:lang w:val="pl-PL"/>
        </w:rPr>
        <w:t>Data i czytelny podpis ……………………………………………………………………………………………………………….</w:t>
      </w:r>
    </w:p>
    <w:p w14:paraId="6573B714" w14:textId="77777777" w:rsidR="009866C8" w:rsidRPr="00E43568" w:rsidRDefault="009866C8" w:rsidP="009866C8">
      <w:pPr>
        <w:pStyle w:val="Tekstpodstawowy"/>
        <w:spacing w:line="360" w:lineRule="auto"/>
        <w:jc w:val="both"/>
        <w:rPr>
          <w:rFonts w:asciiTheme="minorHAnsi" w:hAnsiTheme="minorHAnsi" w:cstheme="minorHAnsi"/>
          <w:b w:val="0"/>
          <w:bCs w:val="0"/>
        </w:rPr>
      </w:pPr>
    </w:p>
    <w:sectPr w:rsidR="009866C8" w:rsidRPr="00E43568" w:rsidSect="00954BFB">
      <w:footerReference w:type="default" r:id="rId8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7C939B" w14:textId="77777777" w:rsidR="002E5AB3" w:rsidRDefault="002E5AB3" w:rsidP="00C63E05">
      <w:r>
        <w:separator/>
      </w:r>
    </w:p>
  </w:endnote>
  <w:endnote w:type="continuationSeparator" w:id="0">
    <w:p w14:paraId="653CF552" w14:textId="77777777" w:rsidR="002E5AB3" w:rsidRDefault="002E5AB3" w:rsidP="00C63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0AD8A" w14:textId="77777777" w:rsidR="0027640D" w:rsidRDefault="002764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0D26C1" w14:textId="77777777" w:rsidR="002E5AB3" w:rsidRDefault="002E5AB3" w:rsidP="00AD1C52">
      <w:pPr>
        <w:jc w:val="center"/>
      </w:pPr>
    </w:p>
  </w:footnote>
  <w:footnote w:type="continuationSeparator" w:id="0">
    <w:p w14:paraId="135610D1" w14:textId="77777777" w:rsidR="002E5AB3" w:rsidRDefault="002E5AB3" w:rsidP="00C63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91DDC"/>
    <w:multiLevelType w:val="hybridMultilevel"/>
    <w:tmpl w:val="6C8A75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C2025A"/>
    <w:multiLevelType w:val="hybridMultilevel"/>
    <w:tmpl w:val="AB4CEE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96287"/>
    <w:multiLevelType w:val="multilevel"/>
    <w:tmpl w:val="8F785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826D84"/>
    <w:multiLevelType w:val="hybridMultilevel"/>
    <w:tmpl w:val="CCDA50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DC1AD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E9E351C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831227"/>
    <w:multiLevelType w:val="hybridMultilevel"/>
    <w:tmpl w:val="3378F4A2"/>
    <w:lvl w:ilvl="0" w:tplc="6644CC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7533B4"/>
    <w:multiLevelType w:val="hybridMultilevel"/>
    <w:tmpl w:val="F496DC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2415E6"/>
    <w:multiLevelType w:val="hybridMultilevel"/>
    <w:tmpl w:val="745C7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F6BD7"/>
    <w:multiLevelType w:val="hybridMultilevel"/>
    <w:tmpl w:val="20F83D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B0E17"/>
    <w:multiLevelType w:val="hybridMultilevel"/>
    <w:tmpl w:val="792C335C"/>
    <w:lvl w:ilvl="0" w:tplc="04150011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459A7435"/>
    <w:multiLevelType w:val="hybridMultilevel"/>
    <w:tmpl w:val="175EF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35CC6D6">
      <w:start w:val="1"/>
      <w:numFmt w:val="lowerLetter"/>
      <w:lvlText w:val="%2)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65838"/>
    <w:multiLevelType w:val="hybridMultilevel"/>
    <w:tmpl w:val="63284B32"/>
    <w:lvl w:ilvl="0" w:tplc="39E462E0">
      <w:start w:val="1"/>
      <w:numFmt w:val="decimal"/>
      <w:lvlText w:val="%1)"/>
      <w:lvlJc w:val="left"/>
      <w:pPr>
        <w:ind w:left="720" w:hanging="360"/>
      </w:pPr>
      <w:rPr>
        <w:rFonts w:ascii="Garamond" w:eastAsia="Times New Roman" w:hAnsi="Garamond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92451B"/>
    <w:multiLevelType w:val="hybridMultilevel"/>
    <w:tmpl w:val="D7F0D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6"/>
  </w:num>
  <w:num w:numId="5">
    <w:abstractNumId w:val="11"/>
  </w:num>
  <w:num w:numId="6">
    <w:abstractNumId w:val="2"/>
  </w:num>
  <w:num w:numId="7">
    <w:abstractNumId w:val="3"/>
  </w:num>
  <w:num w:numId="8">
    <w:abstractNumId w:val="1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E83"/>
    <w:rsid w:val="00013BB1"/>
    <w:rsid w:val="0002025E"/>
    <w:rsid w:val="000217AB"/>
    <w:rsid w:val="000328C4"/>
    <w:rsid w:val="00042069"/>
    <w:rsid w:val="00046EA6"/>
    <w:rsid w:val="00067B3C"/>
    <w:rsid w:val="00077A8A"/>
    <w:rsid w:val="000B58C1"/>
    <w:rsid w:val="000D225F"/>
    <w:rsid w:val="000F3636"/>
    <w:rsid w:val="0011013E"/>
    <w:rsid w:val="00125253"/>
    <w:rsid w:val="0014465F"/>
    <w:rsid w:val="00160BD9"/>
    <w:rsid w:val="0016197E"/>
    <w:rsid w:val="001625D0"/>
    <w:rsid w:val="001946BC"/>
    <w:rsid w:val="001D291C"/>
    <w:rsid w:val="001D4730"/>
    <w:rsid w:val="001E1355"/>
    <w:rsid w:val="001E399D"/>
    <w:rsid w:val="00205D1B"/>
    <w:rsid w:val="00211461"/>
    <w:rsid w:val="00216531"/>
    <w:rsid w:val="0023388E"/>
    <w:rsid w:val="00251F55"/>
    <w:rsid w:val="00260CD8"/>
    <w:rsid w:val="0027640D"/>
    <w:rsid w:val="002765CC"/>
    <w:rsid w:val="002A360D"/>
    <w:rsid w:val="002B1A65"/>
    <w:rsid w:val="002E5AB3"/>
    <w:rsid w:val="00304BD2"/>
    <w:rsid w:val="00325E3E"/>
    <w:rsid w:val="0033323E"/>
    <w:rsid w:val="0033762C"/>
    <w:rsid w:val="00347409"/>
    <w:rsid w:val="003755D3"/>
    <w:rsid w:val="0038774C"/>
    <w:rsid w:val="003B56E0"/>
    <w:rsid w:val="003C2895"/>
    <w:rsid w:val="003C3900"/>
    <w:rsid w:val="003C7D57"/>
    <w:rsid w:val="003E6E4C"/>
    <w:rsid w:val="003F15E4"/>
    <w:rsid w:val="00411097"/>
    <w:rsid w:val="00412D49"/>
    <w:rsid w:val="00454DE6"/>
    <w:rsid w:val="00473455"/>
    <w:rsid w:val="00495245"/>
    <w:rsid w:val="004C6BFA"/>
    <w:rsid w:val="004E1904"/>
    <w:rsid w:val="00501AD3"/>
    <w:rsid w:val="00512BD7"/>
    <w:rsid w:val="00550432"/>
    <w:rsid w:val="005A618A"/>
    <w:rsid w:val="005A74E4"/>
    <w:rsid w:val="005B0C17"/>
    <w:rsid w:val="005C1E06"/>
    <w:rsid w:val="005C76F2"/>
    <w:rsid w:val="005D333C"/>
    <w:rsid w:val="005F053B"/>
    <w:rsid w:val="00621A58"/>
    <w:rsid w:val="0063692E"/>
    <w:rsid w:val="00671BB1"/>
    <w:rsid w:val="00677E40"/>
    <w:rsid w:val="0068278B"/>
    <w:rsid w:val="00685EE4"/>
    <w:rsid w:val="006F3464"/>
    <w:rsid w:val="00710638"/>
    <w:rsid w:val="0072556E"/>
    <w:rsid w:val="0073191E"/>
    <w:rsid w:val="00772448"/>
    <w:rsid w:val="00786C42"/>
    <w:rsid w:val="007A20A6"/>
    <w:rsid w:val="007B15FB"/>
    <w:rsid w:val="007D783C"/>
    <w:rsid w:val="00825404"/>
    <w:rsid w:val="008544E6"/>
    <w:rsid w:val="008762CD"/>
    <w:rsid w:val="0089099C"/>
    <w:rsid w:val="008A1BF5"/>
    <w:rsid w:val="008A2E98"/>
    <w:rsid w:val="008C0BE6"/>
    <w:rsid w:val="008C2467"/>
    <w:rsid w:val="00927275"/>
    <w:rsid w:val="00930E31"/>
    <w:rsid w:val="00944239"/>
    <w:rsid w:val="00954BFB"/>
    <w:rsid w:val="009839EF"/>
    <w:rsid w:val="009866C8"/>
    <w:rsid w:val="0099014E"/>
    <w:rsid w:val="009932FC"/>
    <w:rsid w:val="009A0853"/>
    <w:rsid w:val="009A4601"/>
    <w:rsid w:val="009A4C1A"/>
    <w:rsid w:val="009D5544"/>
    <w:rsid w:val="009E58AA"/>
    <w:rsid w:val="009F503C"/>
    <w:rsid w:val="00A35C68"/>
    <w:rsid w:val="00A44A57"/>
    <w:rsid w:val="00A4647D"/>
    <w:rsid w:val="00A4734F"/>
    <w:rsid w:val="00A5747F"/>
    <w:rsid w:val="00A74E83"/>
    <w:rsid w:val="00A7721C"/>
    <w:rsid w:val="00AD0E33"/>
    <w:rsid w:val="00AD1C52"/>
    <w:rsid w:val="00AD2499"/>
    <w:rsid w:val="00AE5093"/>
    <w:rsid w:val="00B05C1C"/>
    <w:rsid w:val="00B437BA"/>
    <w:rsid w:val="00B504A3"/>
    <w:rsid w:val="00B506C6"/>
    <w:rsid w:val="00B607C6"/>
    <w:rsid w:val="00B63FCE"/>
    <w:rsid w:val="00B721B7"/>
    <w:rsid w:val="00BC4C1F"/>
    <w:rsid w:val="00BD5391"/>
    <w:rsid w:val="00C00383"/>
    <w:rsid w:val="00C202EE"/>
    <w:rsid w:val="00C249C1"/>
    <w:rsid w:val="00C35BCA"/>
    <w:rsid w:val="00C411D2"/>
    <w:rsid w:val="00C425BA"/>
    <w:rsid w:val="00C44D27"/>
    <w:rsid w:val="00C5785E"/>
    <w:rsid w:val="00C63E05"/>
    <w:rsid w:val="00C77502"/>
    <w:rsid w:val="00C86B11"/>
    <w:rsid w:val="00CA3BD4"/>
    <w:rsid w:val="00CB5C29"/>
    <w:rsid w:val="00CE0CF4"/>
    <w:rsid w:val="00CF5DB5"/>
    <w:rsid w:val="00D05DC0"/>
    <w:rsid w:val="00D53A48"/>
    <w:rsid w:val="00D660CA"/>
    <w:rsid w:val="00D77C02"/>
    <w:rsid w:val="00DA3D74"/>
    <w:rsid w:val="00DB6493"/>
    <w:rsid w:val="00DD0BD9"/>
    <w:rsid w:val="00DD2564"/>
    <w:rsid w:val="00DF2773"/>
    <w:rsid w:val="00E07D28"/>
    <w:rsid w:val="00E43523"/>
    <w:rsid w:val="00E43568"/>
    <w:rsid w:val="00E51D6A"/>
    <w:rsid w:val="00E637D4"/>
    <w:rsid w:val="00E728AA"/>
    <w:rsid w:val="00E76867"/>
    <w:rsid w:val="00E80CA3"/>
    <w:rsid w:val="00EB3D10"/>
    <w:rsid w:val="00EC3CB0"/>
    <w:rsid w:val="00F04A26"/>
    <w:rsid w:val="00F104DB"/>
    <w:rsid w:val="00F32D9A"/>
    <w:rsid w:val="00F45E4F"/>
    <w:rsid w:val="00F64771"/>
    <w:rsid w:val="00F7616E"/>
    <w:rsid w:val="00F85554"/>
    <w:rsid w:val="00F91532"/>
    <w:rsid w:val="00F9437C"/>
    <w:rsid w:val="00F95501"/>
    <w:rsid w:val="00FF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2F383"/>
  <w15:chartTrackingRefBased/>
  <w15:docId w15:val="{F8F32192-C347-477E-96B2-53586B6EA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63E05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en-US" w:eastAsia="en-US" w:bidi="en-US"/>
    </w:rPr>
  </w:style>
  <w:style w:type="paragraph" w:customStyle="1" w:styleId="Heading">
    <w:name w:val="Heading"/>
    <w:basedOn w:val="Standard"/>
    <w:next w:val="Textbody"/>
    <w:rsid w:val="00C63E0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C63E05"/>
    <w:pPr>
      <w:spacing w:after="120"/>
    </w:pPr>
  </w:style>
  <w:style w:type="paragraph" w:styleId="Lista">
    <w:name w:val="List"/>
    <w:basedOn w:val="Textbody"/>
    <w:rsid w:val="00C63E05"/>
  </w:style>
  <w:style w:type="paragraph" w:customStyle="1" w:styleId="Legenda1">
    <w:name w:val="Legenda1"/>
    <w:basedOn w:val="Standard"/>
    <w:rsid w:val="00C63E0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63E05"/>
    <w:pPr>
      <w:suppressLineNumbers/>
    </w:pPr>
  </w:style>
  <w:style w:type="character" w:customStyle="1" w:styleId="NumberingSymbols">
    <w:name w:val="Numbering Symbols"/>
    <w:rsid w:val="00C63E05"/>
  </w:style>
  <w:style w:type="paragraph" w:styleId="NormalnyWeb">
    <w:name w:val="Normal (Web)"/>
    <w:basedOn w:val="Normalny"/>
    <w:uiPriority w:val="99"/>
    <w:semiHidden/>
    <w:unhideWhenUsed/>
    <w:rsid w:val="007D783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930E3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20A6"/>
    <w:pPr>
      <w:widowControl/>
      <w:suppressAutoHyphens w:val="0"/>
      <w:autoSpaceDN/>
      <w:jc w:val="center"/>
      <w:textAlignment w:val="auto"/>
    </w:pPr>
    <w:rPr>
      <w:rFonts w:eastAsia="Times New Roman" w:cs="Times New Roman"/>
      <w:b/>
      <w:bCs/>
      <w:kern w:val="0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7A20A6"/>
    <w:rPr>
      <w:rFonts w:eastAsia="Times New Roman" w:cs="Times New Roman"/>
      <w:b/>
      <w:bCs/>
      <w:sz w:val="24"/>
      <w:szCs w:val="24"/>
    </w:rPr>
  </w:style>
  <w:style w:type="character" w:styleId="Hipercze">
    <w:name w:val="Hyperlink"/>
    <w:rsid w:val="007A20A6"/>
    <w:rPr>
      <w:color w:val="0000FF"/>
      <w:u w:val="single"/>
    </w:rPr>
  </w:style>
  <w:style w:type="character" w:customStyle="1" w:styleId="apple-style-span">
    <w:name w:val="apple-style-span"/>
    <w:rsid w:val="007A20A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625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625D0"/>
    <w:rPr>
      <w:kern w:val="3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625D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64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640D"/>
    <w:rPr>
      <w:kern w:val="3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2764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640D"/>
    <w:rPr>
      <w:kern w:val="3"/>
      <w:sz w:val="24"/>
      <w:szCs w:val="24"/>
      <w:lang w:val="en-US"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7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278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278B"/>
    <w:rPr>
      <w:kern w:val="3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7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78B"/>
    <w:rPr>
      <w:b/>
      <w:bCs/>
      <w:kern w:val="3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7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78B"/>
    <w:rPr>
      <w:rFonts w:ascii="Segoe UI" w:hAnsi="Segoe UI" w:cs="Segoe UI"/>
      <w:kern w:val="3"/>
      <w:sz w:val="18"/>
      <w:szCs w:val="1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AAAAA\Urz.%20D.%20Wo&#322;omin%20mianowanie\3.%20ZARZ&#260;DZENIE%20BURMISTRZA\Komisje_19.08.2013%20r\6.%20Renata%20Sobo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C8754-6FC5-4156-A85E-65B4DE969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6. Renata Sobota</Template>
  <TotalTime>3</TotalTime>
  <Pages>4</Pages>
  <Words>896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Ryszard Tomczak</cp:lastModifiedBy>
  <cp:revision>3</cp:revision>
  <cp:lastPrinted>2026-06-01T12:09:00Z</cp:lastPrinted>
  <dcterms:created xsi:type="dcterms:W3CDTF">2026-06-01T12:35:00Z</dcterms:created>
  <dcterms:modified xsi:type="dcterms:W3CDTF">2026-06-01T12:36:00Z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